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45040" w14:textId="77777777" w:rsidR="00904DA1" w:rsidRDefault="00904DA1"/>
    <w:p w14:paraId="60B372DF" w14:textId="77777777" w:rsidR="00904DA1" w:rsidRDefault="00904DA1"/>
    <w:p w14:paraId="20017314" w14:textId="77777777" w:rsidR="00611964" w:rsidRDefault="00611964"/>
    <w:tbl>
      <w:tblPr>
        <w:tblStyle w:val="TabloKlavuzu"/>
        <w:tblW w:w="20115" w:type="dxa"/>
        <w:jc w:val="center"/>
        <w:tblLayout w:type="fixed"/>
        <w:tblLook w:val="04A0" w:firstRow="1" w:lastRow="0" w:firstColumn="1" w:lastColumn="0" w:noHBand="0" w:noVBand="1"/>
      </w:tblPr>
      <w:tblGrid>
        <w:gridCol w:w="132"/>
        <w:gridCol w:w="440"/>
        <w:gridCol w:w="16"/>
        <w:gridCol w:w="258"/>
        <w:gridCol w:w="283"/>
        <w:gridCol w:w="284"/>
        <w:gridCol w:w="567"/>
        <w:gridCol w:w="567"/>
        <w:gridCol w:w="567"/>
        <w:gridCol w:w="567"/>
        <w:gridCol w:w="567"/>
        <w:gridCol w:w="563"/>
        <w:gridCol w:w="429"/>
        <w:gridCol w:w="413"/>
        <w:gridCol w:w="25"/>
        <w:gridCol w:w="446"/>
        <w:gridCol w:w="24"/>
        <w:gridCol w:w="447"/>
        <w:gridCol w:w="24"/>
        <w:gridCol w:w="447"/>
        <w:gridCol w:w="24"/>
        <w:gridCol w:w="418"/>
        <w:gridCol w:w="500"/>
        <w:gridCol w:w="24"/>
        <w:gridCol w:w="468"/>
        <w:gridCol w:w="70"/>
        <w:gridCol w:w="380"/>
        <w:gridCol w:w="24"/>
        <w:gridCol w:w="447"/>
        <w:gridCol w:w="24"/>
        <w:gridCol w:w="473"/>
        <w:gridCol w:w="447"/>
        <w:gridCol w:w="22"/>
        <w:gridCol w:w="450"/>
        <w:gridCol w:w="21"/>
        <w:gridCol w:w="451"/>
        <w:gridCol w:w="20"/>
        <w:gridCol w:w="452"/>
        <w:gridCol w:w="19"/>
        <w:gridCol w:w="471"/>
        <w:gridCol w:w="52"/>
        <w:gridCol w:w="402"/>
        <w:gridCol w:w="17"/>
        <w:gridCol w:w="455"/>
        <w:gridCol w:w="16"/>
        <w:gridCol w:w="456"/>
        <w:gridCol w:w="15"/>
        <w:gridCol w:w="457"/>
        <w:gridCol w:w="14"/>
        <w:gridCol w:w="458"/>
        <w:gridCol w:w="13"/>
        <w:gridCol w:w="459"/>
        <w:gridCol w:w="12"/>
        <w:gridCol w:w="460"/>
        <w:gridCol w:w="11"/>
        <w:gridCol w:w="461"/>
        <w:gridCol w:w="10"/>
        <w:gridCol w:w="46"/>
        <w:gridCol w:w="416"/>
        <w:gridCol w:w="9"/>
        <w:gridCol w:w="463"/>
        <w:gridCol w:w="8"/>
        <w:gridCol w:w="464"/>
        <w:gridCol w:w="7"/>
        <w:gridCol w:w="465"/>
        <w:gridCol w:w="6"/>
        <w:gridCol w:w="471"/>
        <w:gridCol w:w="472"/>
        <w:gridCol w:w="472"/>
        <w:gridCol w:w="462"/>
        <w:gridCol w:w="10"/>
        <w:gridCol w:w="283"/>
        <w:gridCol w:w="22"/>
      </w:tblGrid>
      <w:tr w:rsidR="00546217" w:rsidRPr="00277238" w14:paraId="5BB0E5C9" w14:textId="77777777" w:rsidTr="00A72224">
        <w:trPr>
          <w:trHeight w:val="501"/>
          <w:jc w:val="center"/>
        </w:trPr>
        <w:tc>
          <w:tcPr>
            <w:tcW w:w="20115" w:type="dxa"/>
            <w:gridSpan w:val="73"/>
          </w:tcPr>
          <w:p w14:paraId="43E5A327" w14:textId="41F4FC6C" w:rsidR="00546217" w:rsidRPr="00277238" w:rsidRDefault="00546217" w:rsidP="00277238">
            <w:pPr>
              <w:jc w:val="center"/>
            </w:pPr>
            <w:r w:rsidRPr="00277238">
              <w:t>GAZİANTEP ÜNİVERSİTESİ / GAZİANTEP EĞİTİM FAKÜLTESİ İNGİLİZ DİLİ EĞİTİMİ BÖLÜMÜ HAFTALIK DERS PROGRAMI</w:t>
            </w:r>
          </w:p>
        </w:tc>
      </w:tr>
      <w:tr w:rsidR="00546217" w:rsidRPr="00277238" w14:paraId="08F41E00" w14:textId="77777777" w:rsidTr="00807D64">
        <w:trPr>
          <w:trHeight w:val="538"/>
          <w:jc w:val="center"/>
        </w:trPr>
        <w:tc>
          <w:tcPr>
            <w:tcW w:w="132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2C6C28F6" w14:textId="77777777" w:rsidR="00546217" w:rsidRPr="00277238" w:rsidRDefault="00546217" w:rsidP="00277238">
            <w:pPr>
              <w:ind w:left="113" w:right="113"/>
              <w:jc w:val="center"/>
              <w:rPr>
                <w:sz w:val="10"/>
                <w:szCs w:val="10"/>
              </w:rPr>
            </w:pPr>
            <w:r w:rsidRPr="00277238">
              <w:rPr>
                <w:sz w:val="10"/>
                <w:szCs w:val="10"/>
              </w:rPr>
              <w:t>Bölüm</w:t>
            </w:r>
          </w:p>
          <w:p w14:paraId="4C6C3025" w14:textId="77777777" w:rsidR="00546217" w:rsidRPr="00277238" w:rsidRDefault="00546217" w:rsidP="00277238">
            <w:pPr>
              <w:ind w:left="113" w:right="113"/>
              <w:jc w:val="center"/>
              <w:rPr>
                <w:sz w:val="10"/>
                <w:szCs w:val="10"/>
              </w:rPr>
            </w:pPr>
            <w:r w:rsidRPr="00277238">
              <w:rPr>
                <w:sz w:val="10"/>
                <w:szCs w:val="10"/>
              </w:rPr>
              <w:t>Şube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textDirection w:val="btLr"/>
            <w:tcFitText/>
            <w:vAlign w:val="center"/>
          </w:tcPr>
          <w:p w14:paraId="6D7FDFEB" w14:textId="77777777" w:rsidR="00546217" w:rsidRPr="00277238" w:rsidRDefault="00546217" w:rsidP="00277238">
            <w:pPr>
              <w:ind w:left="113" w:right="113"/>
              <w:rPr>
                <w:b/>
                <w:sz w:val="8"/>
                <w:szCs w:val="8"/>
              </w:rPr>
            </w:pPr>
            <w:r w:rsidRPr="00277238">
              <w:rPr>
                <w:b/>
                <w:sz w:val="8"/>
                <w:szCs w:val="8"/>
              </w:rPr>
              <w:t>SINIFLAR</w:t>
            </w:r>
          </w:p>
        </w:tc>
        <w:tc>
          <w:tcPr>
            <w:tcW w:w="258" w:type="dxa"/>
            <w:tcBorders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E2A76" w14:textId="77777777" w:rsidR="00546217" w:rsidRPr="00002336" w:rsidRDefault="00546217" w:rsidP="00277238">
            <w:pPr>
              <w:jc w:val="center"/>
              <w:rPr>
                <w:b/>
                <w:sz w:val="8"/>
                <w:szCs w:val="8"/>
              </w:rPr>
            </w:pPr>
            <w:r w:rsidRPr="00002336">
              <w:rPr>
                <w:b/>
                <w:sz w:val="8"/>
                <w:szCs w:val="8"/>
              </w:rPr>
              <w:t>Günler</w:t>
            </w:r>
          </w:p>
        </w:tc>
        <w:tc>
          <w:tcPr>
            <w:tcW w:w="3965" w:type="dxa"/>
            <w:gridSpan w:val="8"/>
            <w:tcBorders>
              <w:right w:val="double" w:sz="4" w:space="0" w:color="auto"/>
            </w:tcBorders>
            <w:vAlign w:val="center"/>
          </w:tcPr>
          <w:p w14:paraId="3DA8CE81" w14:textId="2A3069C2" w:rsidR="00546217" w:rsidRPr="00277238" w:rsidRDefault="00546217" w:rsidP="00546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PAZARTESİ</w:t>
            </w:r>
          </w:p>
        </w:tc>
        <w:tc>
          <w:tcPr>
            <w:tcW w:w="3759" w:type="dxa"/>
            <w:gridSpan w:val="14"/>
            <w:tcBorders>
              <w:left w:val="doub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922CC" w14:textId="6EAB5355" w:rsidR="00546217" w:rsidRPr="00277238" w:rsidRDefault="00546217" w:rsidP="00546217">
            <w:pPr>
              <w:jc w:val="center"/>
              <w:rPr>
                <w:sz w:val="24"/>
                <w:szCs w:val="24"/>
              </w:rPr>
            </w:pPr>
            <w:r w:rsidRPr="00277238">
              <w:rPr>
                <w:sz w:val="24"/>
                <w:szCs w:val="24"/>
              </w:rPr>
              <w:t>SALI</w:t>
            </w:r>
          </w:p>
        </w:tc>
        <w:tc>
          <w:tcPr>
            <w:tcW w:w="3753" w:type="dxa"/>
            <w:gridSpan w:val="15"/>
            <w:tcBorders>
              <w:left w:val="doub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8DCE1" w14:textId="77777777" w:rsidR="00546217" w:rsidRPr="00277238" w:rsidRDefault="00546217" w:rsidP="00546217">
            <w:pPr>
              <w:jc w:val="center"/>
              <w:rPr>
                <w:sz w:val="24"/>
                <w:szCs w:val="24"/>
              </w:rPr>
            </w:pPr>
            <w:r w:rsidRPr="00277238">
              <w:rPr>
                <w:sz w:val="24"/>
                <w:szCs w:val="24"/>
              </w:rPr>
              <w:t>ÇARŞAMBA</w:t>
            </w:r>
          </w:p>
        </w:tc>
        <w:tc>
          <w:tcPr>
            <w:tcW w:w="3762" w:type="dxa"/>
            <w:gridSpan w:val="17"/>
            <w:tcBorders>
              <w:left w:val="doub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E6561" w14:textId="77777777" w:rsidR="00546217" w:rsidRPr="00277238" w:rsidRDefault="00546217" w:rsidP="00546217">
            <w:pPr>
              <w:jc w:val="center"/>
              <w:rPr>
                <w:sz w:val="24"/>
                <w:szCs w:val="24"/>
              </w:rPr>
            </w:pPr>
            <w:r w:rsidRPr="00277238">
              <w:rPr>
                <w:sz w:val="24"/>
                <w:szCs w:val="24"/>
              </w:rPr>
              <w:t>PERŞEMBE</w:t>
            </w:r>
          </w:p>
        </w:tc>
        <w:tc>
          <w:tcPr>
            <w:tcW w:w="3715" w:type="dxa"/>
            <w:gridSpan w:val="12"/>
            <w:tcBorders>
              <w:left w:val="doub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3F236" w14:textId="77777777" w:rsidR="00546217" w:rsidRPr="00277238" w:rsidRDefault="00546217" w:rsidP="00546217">
            <w:pPr>
              <w:jc w:val="center"/>
              <w:rPr>
                <w:sz w:val="24"/>
                <w:szCs w:val="24"/>
              </w:rPr>
            </w:pPr>
            <w:r w:rsidRPr="00277238">
              <w:rPr>
                <w:sz w:val="24"/>
                <w:szCs w:val="24"/>
              </w:rPr>
              <w:t>CUMA</w:t>
            </w:r>
          </w:p>
        </w:tc>
        <w:tc>
          <w:tcPr>
            <w:tcW w:w="315" w:type="dxa"/>
            <w:gridSpan w:val="3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FCF65" w14:textId="77777777" w:rsidR="00546217" w:rsidRPr="00277238" w:rsidRDefault="00546217" w:rsidP="00277238"/>
        </w:tc>
      </w:tr>
      <w:tr w:rsidR="00546217" w:rsidRPr="00277238" w14:paraId="65B1CCED" w14:textId="77777777" w:rsidTr="008D515E">
        <w:trPr>
          <w:gridAfter w:val="1"/>
          <w:wAfter w:w="22" w:type="dxa"/>
          <w:trHeight w:val="708"/>
          <w:jc w:val="center"/>
        </w:trPr>
        <w:tc>
          <w:tcPr>
            <w:tcW w:w="132" w:type="dxa"/>
            <w:tcMar>
              <w:left w:w="0" w:type="dxa"/>
              <w:right w:w="0" w:type="dxa"/>
            </w:tcMar>
            <w:vAlign w:val="center"/>
          </w:tcPr>
          <w:p w14:paraId="182FA458" w14:textId="77777777" w:rsidR="00546217" w:rsidRPr="00277238" w:rsidRDefault="00546217" w:rsidP="005B7F69"/>
        </w:tc>
        <w:tc>
          <w:tcPr>
            <w:tcW w:w="456" w:type="dxa"/>
            <w:gridSpan w:val="2"/>
            <w:tcMar>
              <w:left w:w="0" w:type="dxa"/>
              <w:right w:w="0" w:type="dxa"/>
            </w:tcMar>
            <w:vAlign w:val="center"/>
          </w:tcPr>
          <w:p w14:paraId="76C07C3D" w14:textId="77777777" w:rsidR="00546217" w:rsidRPr="00277238" w:rsidRDefault="00546217" w:rsidP="005B7F69"/>
        </w:tc>
        <w:tc>
          <w:tcPr>
            <w:tcW w:w="258" w:type="dxa"/>
            <w:tcBorders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B19CF" w14:textId="2415EE98" w:rsidR="00546217" w:rsidRPr="00277238" w:rsidRDefault="00546217" w:rsidP="005B7F69">
            <w:pPr>
              <w:jc w:val="center"/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2F2DF85" w14:textId="77777777" w:rsidR="00546217" w:rsidRDefault="00546217" w:rsidP="005B7F6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0DC295A2" w14:textId="700EA416" w:rsidR="006E6681" w:rsidRPr="00277238" w:rsidRDefault="006E6681" w:rsidP="005B7F6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08:30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02228C9B" w14:textId="77777777" w:rsidR="00546217" w:rsidRDefault="00546217" w:rsidP="005B7F6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7CF32357" w14:textId="7555F3F0" w:rsidR="006E6681" w:rsidRPr="00277238" w:rsidRDefault="006E6681" w:rsidP="005B7F6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09.25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BA436CD" w14:textId="77777777" w:rsidR="006E6681" w:rsidRDefault="006E6681" w:rsidP="005B7F6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169FC95A" w14:textId="11DD8E2E" w:rsidR="00546217" w:rsidRPr="00277238" w:rsidRDefault="006E6681" w:rsidP="005B7F6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10:20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F47D211" w14:textId="77777777" w:rsidR="00546217" w:rsidRDefault="00546217" w:rsidP="005B7F6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0AFC4835" w14:textId="7119B867" w:rsidR="006E6681" w:rsidRPr="00277238" w:rsidRDefault="006E6681" w:rsidP="005B7F6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11:15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F91E9C9" w14:textId="77777777" w:rsidR="00546217" w:rsidRDefault="00546217" w:rsidP="005B7F6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0B6AC9D0" w14:textId="11EBAFF7" w:rsidR="006E6681" w:rsidRPr="00277238" w:rsidRDefault="006E6681" w:rsidP="005B7F6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13:00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A3FACDC" w14:textId="77777777" w:rsidR="006E6681" w:rsidRDefault="006E6681" w:rsidP="005B7F6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1ACCD8A7" w14:textId="7957D97E" w:rsidR="00546217" w:rsidRPr="00277238" w:rsidRDefault="006E6681" w:rsidP="005B7F6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13:55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03D7137" w14:textId="77777777" w:rsidR="006E6681" w:rsidRDefault="006E6681" w:rsidP="005B7F6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3FA038F6" w14:textId="79B7EE49" w:rsidR="00546217" w:rsidRPr="00277238" w:rsidRDefault="006E6681" w:rsidP="005B7F6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14.40</w:t>
            </w:r>
          </w:p>
        </w:tc>
        <w:tc>
          <w:tcPr>
            <w:tcW w:w="563" w:type="dxa"/>
            <w:tcBorders>
              <w:left w:val="single" w:sz="4" w:space="0" w:color="auto"/>
              <w:right w:val="double" w:sz="4" w:space="0" w:color="auto"/>
            </w:tcBorders>
          </w:tcPr>
          <w:p w14:paraId="0A6C91B2" w14:textId="77777777" w:rsidR="00546217" w:rsidRDefault="00546217" w:rsidP="005B7F6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7549E1B8" w14:textId="07882A02" w:rsidR="006E6681" w:rsidRPr="00277238" w:rsidRDefault="006E6681" w:rsidP="005B7F6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15:50</w:t>
            </w:r>
          </w:p>
        </w:tc>
        <w:tc>
          <w:tcPr>
            <w:tcW w:w="429" w:type="dxa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58A96" w14:textId="1006F0A0" w:rsidR="00546217" w:rsidRPr="00277238" w:rsidRDefault="00546217" w:rsidP="005B7F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77238">
              <w:rPr>
                <w:rFonts w:ascii="Times New Roman" w:hAnsi="Times New Roman" w:cs="Times New Roman"/>
                <w:b/>
                <w:sz w:val="14"/>
                <w:szCs w:val="14"/>
              </w:rPr>
              <w:t>08:30</w:t>
            </w:r>
          </w:p>
        </w:tc>
        <w:tc>
          <w:tcPr>
            <w:tcW w:w="438" w:type="dxa"/>
            <w:gridSpan w:val="2"/>
            <w:tcMar>
              <w:left w:w="0" w:type="dxa"/>
              <w:right w:w="0" w:type="dxa"/>
            </w:tcMar>
            <w:vAlign w:val="center"/>
          </w:tcPr>
          <w:p w14:paraId="63125A15" w14:textId="77777777" w:rsidR="00546217" w:rsidRPr="00F718BC" w:rsidRDefault="00546217" w:rsidP="005B7F69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09:25</w:t>
            </w:r>
          </w:p>
        </w:tc>
        <w:tc>
          <w:tcPr>
            <w:tcW w:w="470" w:type="dxa"/>
            <w:gridSpan w:val="2"/>
            <w:tcMar>
              <w:left w:w="0" w:type="dxa"/>
              <w:right w:w="0" w:type="dxa"/>
            </w:tcMar>
            <w:vAlign w:val="center"/>
          </w:tcPr>
          <w:p w14:paraId="5216BD4E" w14:textId="77777777" w:rsidR="00546217" w:rsidRPr="00F718BC" w:rsidRDefault="00546217" w:rsidP="005B7F69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10:20</w:t>
            </w:r>
          </w:p>
        </w:tc>
        <w:tc>
          <w:tcPr>
            <w:tcW w:w="471" w:type="dxa"/>
            <w:gridSpan w:val="2"/>
            <w:tcMar>
              <w:left w:w="0" w:type="dxa"/>
              <w:right w:w="0" w:type="dxa"/>
            </w:tcMar>
            <w:vAlign w:val="center"/>
          </w:tcPr>
          <w:p w14:paraId="4D6945D5" w14:textId="77777777" w:rsidR="00546217" w:rsidRPr="00F718BC" w:rsidRDefault="00546217" w:rsidP="005B7F69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11:15</w:t>
            </w:r>
          </w:p>
        </w:tc>
        <w:tc>
          <w:tcPr>
            <w:tcW w:w="471" w:type="dxa"/>
            <w:gridSpan w:val="2"/>
            <w:tcMar>
              <w:left w:w="0" w:type="dxa"/>
              <w:right w:w="0" w:type="dxa"/>
            </w:tcMar>
            <w:vAlign w:val="center"/>
          </w:tcPr>
          <w:p w14:paraId="5AA8D6D1" w14:textId="16B67CD8" w:rsidR="00546217" w:rsidRPr="00F718BC" w:rsidRDefault="00546217" w:rsidP="005B7F69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13: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0</w:t>
            </w: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0</w:t>
            </w:r>
          </w:p>
        </w:tc>
        <w:tc>
          <w:tcPr>
            <w:tcW w:w="418" w:type="dxa"/>
            <w:tcMar>
              <w:left w:w="0" w:type="dxa"/>
              <w:right w:w="0" w:type="dxa"/>
            </w:tcMar>
            <w:vAlign w:val="center"/>
          </w:tcPr>
          <w:p w14:paraId="1A45F2FC" w14:textId="7BCBAD98" w:rsidR="00546217" w:rsidRPr="00F718BC" w:rsidRDefault="00546217" w:rsidP="005B7F69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3</w:t>
            </w: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: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5</w:t>
            </w: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5</w:t>
            </w:r>
          </w:p>
        </w:tc>
        <w:tc>
          <w:tcPr>
            <w:tcW w:w="524" w:type="dxa"/>
            <w:gridSpan w:val="2"/>
            <w:tcMar>
              <w:left w:w="0" w:type="dxa"/>
              <w:right w:w="0" w:type="dxa"/>
            </w:tcMar>
            <w:vAlign w:val="center"/>
          </w:tcPr>
          <w:p w14:paraId="088765F9" w14:textId="718A4C89" w:rsidR="00546217" w:rsidRPr="00F718BC" w:rsidRDefault="00546217" w:rsidP="005B7F69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4</w:t>
            </w: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: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4</w:t>
            </w: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0</w:t>
            </w:r>
          </w:p>
        </w:tc>
        <w:tc>
          <w:tcPr>
            <w:tcW w:w="468" w:type="dxa"/>
            <w:tcBorders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FAC51" w14:textId="10906C72" w:rsidR="00546217" w:rsidRPr="00F718BC" w:rsidRDefault="00546217" w:rsidP="005B7F69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5</w:t>
            </w: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:5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0</w:t>
            </w:r>
          </w:p>
        </w:tc>
        <w:tc>
          <w:tcPr>
            <w:tcW w:w="474" w:type="dxa"/>
            <w:gridSpan w:val="3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2755E" w14:textId="77777777" w:rsidR="00546217" w:rsidRPr="00277238" w:rsidRDefault="00546217" w:rsidP="005B7F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77238">
              <w:rPr>
                <w:rFonts w:ascii="Times New Roman" w:hAnsi="Times New Roman" w:cs="Times New Roman"/>
                <w:b/>
                <w:sz w:val="14"/>
                <w:szCs w:val="14"/>
              </w:rPr>
              <w:t>08:30</w:t>
            </w:r>
          </w:p>
        </w:tc>
        <w:tc>
          <w:tcPr>
            <w:tcW w:w="471" w:type="dxa"/>
            <w:gridSpan w:val="2"/>
            <w:tcMar>
              <w:left w:w="0" w:type="dxa"/>
              <w:right w:w="0" w:type="dxa"/>
            </w:tcMar>
            <w:vAlign w:val="center"/>
          </w:tcPr>
          <w:p w14:paraId="5E3D7E19" w14:textId="77777777" w:rsidR="00546217" w:rsidRPr="00277238" w:rsidRDefault="00546217" w:rsidP="005B7F69">
            <w:pPr>
              <w:rPr>
                <w:rFonts w:ascii="Times New Roman" w:hAnsi="Times New Roman" w:cs="Times New Roman"/>
              </w:rPr>
            </w:pPr>
            <w:r w:rsidRPr="00277238">
              <w:rPr>
                <w:rFonts w:ascii="Times New Roman" w:hAnsi="Times New Roman" w:cs="Times New Roman"/>
                <w:b/>
                <w:sz w:val="14"/>
                <w:szCs w:val="14"/>
              </w:rPr>
              <w:t>09:25</w:t>
            </w:r>
          </w:p>
        </w:tc>
        <w:tc>
          <w:tcPr>
            <w:tcW w:w="473" w:type="dxa"/>
            <w:tcMar>
              <w:left w:w="0" w:type="dxa"/>
              <w:right w:w="0" w:type="dxa"/>
            </w:tcMar>
            <w:vAlign w:val="center"/>
          </w:tcPr>
          <w:p w14:paraId="781B74F2" w14:textId="77777777" w:rsidR="00546217" w:rsidRPr="00277238" w:rsidRDefault="00546217" w:rsidP="005B7F69">
            <w:pPr>
              <w:rPr>
                <w:rFonts w:ascii="Times New Roman" w:hAnsi="Times New Roman" w:cs="Times New Roman"/>
              </w:rPr>
            </w:pPr>
            <w:r w:rsidRPr="00277238">
              <w:rPr>
                <w:rFonts w:ascii="Times New Roman" w:hAnsi="Times New Roman" w:cs="Times New Roman"/>
                <w:b/>
                <w:sz w:val="14"/>
                <w:szCs w:val="14"/>
              </w:rPr>
              <w:t>10:20</w:t>
            </w:r>
          </w:p>
        </w:tc>
        <w:tc>
          <w:tcPr>
            <w:tcW w:w="469" w:type="dxa"/>
            <w:gridSpan w:val="2"/>
            <w:tcMar>
              <w:left w:w="0" w:type="dxa"/>
              <w:right w:w="0" w:type="dxa"/>
            </w:tcMar>
            <w:vAlign w:val="center"/>
          </w:tcPr>
          <w:p w14:paraId="50626F62" w14:textId="77777777" w:rsidR="00546217" w:rsidRPr="00277238" w:rsidRDefault="00546217" w:rsidP="005B7F69">
            <w:pPr>
              <w:ind w:left="-38" w:firstLine="3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77238">
              <w:rPr>
                <w:rFonts w:ascii="Times New Roman" w:hAnsi="Times New Roman" w:cs="Times New Roman"/>
                <w:b/>
                <w:sz w:val="14"/>
                <w:szCs w:val="14"/>
              </w:rPr>
              <w:t>11:15</w:t>
            </w:r>
          </w:p>
        </w:tc>
        <w:tc>
          <w:tcPr>
            <w:tcW w:w="471" w:type="dxa"/>
            <w:gridSpan w:val="2"/>
            <w:tcMar>
              <w:left w:w="0" w:type="dxa"/>
              <w:right w:w="0" w:type="dxa"/>
            </w:tcMar>
            <w:vAlign w:val="center"/>
          </w:tcPr>
          <w:p w14:paraId="6B57EC06" w14:textId="1E8CC8DB" w:rsidR="00546217" w:rsidRPr="00277238" w:rsidRDefault="00546217" w:rsidP="005B7F69">
            <w:pPr>
              <w:rPr>
                <w:rFonts w:ascii="Times New Roman" w:hAnsi="Times New Roman" w:cs="Times New Roman"/>
              </w:rPr>
            </w:pP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13: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0</w:t>
            </w: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0</w:t>
            </w:r>
          </w:p>
        </w:tc>
        <w:tc>
          <w:tcPr>
            <w:tcW w:w="471" w:type="dxa"/>
            <w:gridSpan w:val="2"/>
            <w:tcMar>
              <w:left w:w="0" w:type="dxa"/>
              <w:right w:w="0" w:type="dxa"/>
            </w:tcMar>
            <w:vAlign w:val="center"/>
          </w:tcPr>
          <w:p w14:paraId="270691D3" w14:textId="65A26919" w:rsidR="00546217" w:rsidRPr="00277238" w:rsidRDefault="00546217" w:rsidP="005B7F69">
            <w:pPr>
              <w:rPr>
                <w:rFonts w:ascii="Times New Roman" w:hAnsi="Times New Roman" w:cs="Times New Roman"/>
              </w:rPr>
            </w:pP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3</w:t>
            </w: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: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5</w:t>
            </w: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5</w:t>
            </w:r>
          </w:p>
        </w:tc>
        <w:tc>
          <w:tcPr>
            <w:tcW w:w="471" w:type="dxa"/>
            <w:gridSpan w:val="2"/>
            <w:tcMar>
              <w:left w:w="0" w:type="dxa"/>
              <w:right w:w="0" w:type="dxa"/>
            </w:tcMar>
            <w:vAlign w:val="center"/>
          </w:tcPr>
          <w:p w14:paraId="42151801" w14:textId="7274B108" w:rsidR="00546217" w:rsidRPr="00277238" w:rsidRDefault="00546217" w:rsidP="005B7F69">
            <w:pPr>
              <w:rPr>
                <w:rFonts w:ascii="Times New Roman" w:hAnsi="Times New Roman" w:cs="Times New Roman"/>
              </w:rPr>
            </w:pP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4</w:t>
            </w: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: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4</w:t>
            </w: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0</w:t>
            </w:r>
          </w:p>
        </w:tc>
        <w:tc>
          <w:tcPr>
            <w:tcW w:w="471" w:type="dxa"/>
            <w:tcBorders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6BBB9" w14:textId="1D512CEB" w:rsidR="00546217" w:rsidRPr="00277238" w:rsidRDefault="00546217" w:rsidP="005B7F69">
            <w:pPr>
              <w:rPr>
                <w:rFonts w:ascii="Times New Roman" w:hAnsi="Times New Roman" w:cs="Times New Roman"/>
              </w:rPr>
            </w:pP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5</w:t>
            </w: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:5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0</w:t>
            </w:r>
          </w:p>
        </w:tc>
        <w:tc>
          <w:tcPr>
            <w:tcW w:w="471" w:type="dxa"/>
            <w:gridSpan w:val="3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C8E7C" w14:textId="77777777" w:rsidR="00546217" w:rsidRPr="00277238" w:rsidRDefault="00546217" w:rsidP="005B7F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77238">
              <w:rPr>
                <w:rFonts w:ascii="Times New Roman" w:hAnsi="Times New Roman" w:cs="Times New Roman"/>
                <w:b/>
                <w:sz w:val="14"/>
                <w:szCs w:val="14"/>
              </w:rPr>
              <w:t>08:30</w:t>
            </w:r>
          </w:p>
        </w:tc>
        <w:tc>
          <w:tcPr>
            <w:tcW w:w="471" w:type="dxa"/>
            <w:gridSpan w:val="2"/>
            <w:tcMar>
              <w:left w:w="0" w:type="dxa"/>
              <w:right w:w="0" w:type="dxa"/>
            </w:tcMar>
            <w:vAlign w:val="center"/>
          </w:tcPr>
          <w:p w14:paraId="23130291" w14:textId="77777777" w:rsidR="00546217" w:rsidRPr="00277238" w:rsidRDefault="00546217" w:rsidP="005B7F69">
            <w:pPr>
              <w:rPr>
                <w:rFonts w:ascii="Times New Roman" w:hAnsi="Times New Roman" w:cs="Times New Roman"/>
              </w:rPr>
            </w:pPr>
            <w:r w:rsidRPr="00277238">
              <w:rPr>
                <w:rFonts w:ascii="Times New Roman" w:hAnsi="Times New Roman" w:cs="Times New Roman"/>
                <w:b/>
                <w:sz w:val="14"/>
                <w:szCs w:val="14"/>
              </w:rPr>
              <w:t>09:25</w:t>
            </w:r>
          </w:p>
        </w:tc>
        <w:tc>
          <w:tcPr>
            <w:tcW w:w="471" w:type="dxa"/>
            <w:gridSpan w:val="2"/>
            <w:tcMar>
              <w:left w:w="0" w:type="dxa"/>
              <w:right w:w="0" w:type="dxa"/>
            </w:tcMar>
            <w:vAlign w:val="center"/>
          </w:tcPr>
          <w:p w14:paraId="2B562E26" w14:textId="77777777" w:rsidR="00546217" w:rsidRPr="00277238" w:rsidRDefault="00546217" w:rsidP="005B7F69">
            <w:pPr>
              <w:rPr>
                <w:rFonts w:ascii="Times New Roman" w:hAnsi="Times New Roman" w:cs="Times New Roman"/>
              </w:rPr>
            </w:pPr>
            <w:r w:rsidRPr="00277238">
              <w:rPr>
                <w:rFonts w:ascii="Times New Roman" w:hAnsi="Times New Roman" w:cs="Times New Roman"/>
                <w:b/>
                <w:sz w:val="14"/>
                <w:szCs w:val="14"/>
              </w:rPr>
              <w:t>10:20</w:t>
            </w:r>
          </w:p>
        </w:tc>
        <w:tc>
          <w:tcPr>
            <w:tcW w:w="471" w:type="dxa"/>
            <w:gridSpan w:val="2"/>
            <w:tcMar>
              <w:left w:w="0" w:type="dxa"/>
              <w:right w:w="0" w:type="dxa"/>
            </w:tcMar>
            <w:vAlign w:val="center"/>
          </w:tcPr>
          <w:p w14:paraId="2435277F" w14:textId="77777777" w:rsidR="00546217" w:rsidRPr="00277238" w:rsidRDefault="00546217" w:rsidP="005B7F69">
            <w:pPr>
              <w:rPr>
                <w:rFonts w:ascii="Times New Roman" w:hAnsi="Times New Roman" w:cs="Times New Roman"/>
              </w:rPr>
            </w:pPr>
            <w:r w:rsidRPr="00277238">
              <w:rPr>
                <w:rFonts w:ascii="Times New Roman" w:hAnsi="Times New Roman" w:cs="Times New Roman"/>
                <w:b/>
                <w:sz w:val="14"/>
                <w:szCs w:val="14"/>
              </w:rPr>
              <w:t>11:15</w:t>
            </w:r>
          </w:p>
        </w:tc>
        <w:tc>
          <w:tcPr>
            <w:tcW w:w="471" w:type="dxa"/>
            <w:gridSpan w:val="2"/>
            <w:tcMar>
              <w:left w:w="0" w:type="dxa"/>
              <w:right w:w="0" w:type="dxa"/>
            </w:tcMar>
            <w:vAlign w:val="center"/>
          </w:tcPr>
          <w:p w14:paraId="2638F5C0" w14:textId="22398632" w:rsidR="00546217" w:rsidRPr="00277238" w:rsidRDefault="00546217" w:rsidP="005B7F69">
            <w:pPr>
              <w:rPr>
                <w:rFonts w:ascii="Times New Roman" w:hAnsi="Times New Roman" w:cs="Times New Roman"/>
              </w:rPr>
            </w:pP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13: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0</w:t>
            </w: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0</w:t>
            </w:r>
          </w:p>
        </w:tc>
        <w:tc>
          <w:tcPr>
            <w:tcW w:w="471" w:type="dxa"/>
            <w:gridSpan w:val="2"/>
            <w:tcMar>
              <w:left w:w="0" w:type="dxa"/>
              <w:right w:w="0" w:type="dxa"/>
            </w:tcMar>
            <w:vAlign w:val="center"/>
          </w:tcPr>
          <w:p w14:paraId="72388C95" w14:textId="444C230F" w:rsidR="00546217" w:rsidRPr="00277238" w:rsidRDefault="00546217" w:rsidP="005B7F69">
            <w:pPr>
              <w:rPr>
                <w:rFonts w:ascii="Times New Roman" w:hAnsi="Times New Roman" w:cs="Times New Roman"/>
              </w:rPr>
            </w:pP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3</w:t>
            </w: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: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5</w:t>
            </w: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5</w:t>
            </w:r>
          </w:p>
        </w:tc>
        <w:tc>
          <w:tcPr>
            <w:tcW w:w="471" w:type="dxa"/>
            <w:gridSpan w:val="2"/>
            <w:tcMar>
              <w:left w:w="0" w:type="dxa"/>
              <w:right w:w="0" w:type="dxa"/>
            </w:tcMar>
            <w:vAlign w:val="center"/>
          </w:tcPr>
          <w:p w14:paraId="7E76150E" w14:textId="21D40271" w:rsidR="00546217" w:rsidRPr="00277238" w:rsidRDefault="00546217" w:rsidP="005B7F69">
            <w:pPr>
              <w:rPr>
                <w:rFonts w:ascii="Times New Roman" w:hAnsi="Times New Roman" w:cs="Times New Roman"/>
              </w:rPr>
            </w:pP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4</w:t>
            </w: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: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4</w:t>
            </w: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0</w:t>
            </w:r>
          </w:p>
        </w:tc>
        <w:tc>
          <w:tcPr>
            <w:tcW w:w="471" w:type="dxa"/>
            <w:gridSpan w:val="2"/>
            <w:tcBorders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2ADB4" w14:textId="716FAFB7" w:rsidR="00546217" w:rsidRPr="00277238" w:rsidRDefault="00546217" w:rsidP="005B7F69">
            <w:pPr>
              <w:rPr>
                <w:rFonts w:ascii="Times New Roman" w:hAnsi="Times New Roman" w:cs="Times New Roman"/>
              </w:rPr>
            </w:pP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5</w:t>
            </w: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:5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0</w:t>
            </w:r>
          </w:p>
        </w:tc>
        <w:tc>
          <w:tcPr>
            <w:tcW w:w="471" w:type="dxa"/>
            <w:gridSpan w:val="3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E905B" w14:textId="77777777" w:rsidR="00546217" w:rsidRPr="00277238" w:rsidRDefault="00546217" w:rsidP="005B7F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77238">
              <w:rPr>
                <w:rFonts w:ascii="Times New Roman" w:hAnsi="Times New Roman" w:cs="Times New Roman"/>
                <w:b/>
                <w:sz w:val="14"/>
                <w:szCs w:val="14"/>
              </w:rPr>
              <w:t>08:30</w:t>
            </w:r>
          </w:p>
        </w:tc>
        <w:tc>
          <w:tcPr>
            <w:tcW w:w="471" w:type="dxa"/>
            <w:gridSpan w:val="2"/>
            <w:tcMar>
              <w:left w:w="0" w:type="dxa"/>
              <w:right w:w="0" w:type="dxa"/>
            </w:tcMar>
            <w:vAlign w:val="center"/>
          </w:tcPr>
          <w:p w14:paraId="3414D537" w14:textId="77777777" w:rsidR="00546217" w:rsidRPr="00277238" w:rsidRDefault="00546217" w:rsidP="005B7F69">
            <w:pPr>
              <w:rPr>
                <w:rFonts w:ascii="Times New Roman" w:hAnsi="Times New Roman" w:cs="Times New Roman"/>
              </w:rPr>
            </w:pPr>
            <w:r w:rsidRPr="00277238">
              <w:rPr>
                <w:rFonts w:ascii="Times New Roman" w:hAnsi="Times New Roman" w:cs="Times New Roman"/>
                <w:b/>
                <w:sz w:val="14"/>
                <w:szCs w:val="14"/>
              </w:rPr>
              <w:t>09:25</w:t>
            </w:r>
          </w:p>
        </w:tc>
        <w:tc>
          <w:tcPr>
            <w:tcW w:w="471" w:type="dxa"/>
            <w:gridSpan w:val="2"/>
            <w:tcMar>
              <w:left w:w="0" w:type="dxa"/>
              <w:right w:w="0" w:type="dxa"/>
            </w:tcMar>
            <w:vAlign w:val="center"/>
          </w:tcPr>
          <w:p w14:paraId="1E4476E0" w14:textId="77777777" w:rsidR="00546217" w:rsidRPr="00277238" w:rsidRDefault="00546217" w:rsidP="005B7F69">
            <w:pPr>
              <w:rPr>
                <w:rFonts w:ascii="Times New Roman" w:hAnsi="Times New Roman" w:cs="Times New Roman"/>
              </w:rPr>
            </w:pPr>
            <w:r w:rsidRPr="00277238">
              <w:rPr>
                <w:rFonts w:ascii="Times New Roman" w:hAnsi="Times New Roman" w:cs="Times New Roman"/>
                <w:b/>
                <w:sz w:val="14"/>
                <w:szCs w:val="14"/>
              </w:rPr>
              <w:t>10:20</w:t>
            </w:r>
          </w:p>
        </w:tc>
        <w:tc>
          <w:tcPr>
            <w:tcW w:w="471" w:type="dxa"/>
            <w:gridSpan w:val="2"/>
            <w:tcMar>
              <w:left w:w="0" w:type="dxa"/>
              <w:right w:w="0" w:type="dxa"/>
            </w:tcMar>
            <w:vAlign w:val="center"/>
          </w:tcPr>
          <w:p w14:paraId="43912553" w14:textId="77777777" w:rsidR="00546217" w:rsidRPr="00277238" w:rsidRDefault="00546217" w:rsidP="005B7F69">
            <w:pPr>
              <w:rPr>
                <w:rFonts w:ascii="Times New Roman" w:hAnsi="Times New Roman" w:cs="Times New Roman"/>
              </w:rPr>
            </w:pPr>
            <w:r w:rsidRPr="00277238">
              <w:rPr>
                <w:rFonts w:ascii="Times New Roman" w:hAnsi="Times New Roman" w:cs="Times New Roman"/>
                <w:b/>
                <w:sz w:val="14"/>
                <w:szCs w:val="14"/>
              </w:rPr>
              <w:t>11:15</w:t>
            </w:r>
          </w:p>
        </w:tc>
        <w:tc>
          <w:tcPr>
            <w:tcW w:w="471" w:type="dxa"/>
            <w:tcMar>
              <w:left w:w="0" w:type="dxa"/>
              <w:right w:w="0" w:type="dxa"/>
            </w:tcMar>
            <w:vAlign w:val="center"/>
          </w:tcPr>
          <w:p w14:paraId="3251B29A" w14:textId="51FCF9A4" w:rsidR="00546217" w:rsidRPr="00277238" w:rsidRDefault="00546217" w:rsidP="005B7F69">
            <w:pPr>
              <w:rPr>
                <w:rFonts w:ascii="Times New Roman" w:hAnsi="Times New Roman" w:cs="Times New Roman"/>
              </w:rPr>
            </w:pP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13: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</w:t>
            </w:r>
            <w:r w:rsidR="005B4C99">
              <w:rPr>
                <w:rFonts w:ascii="Times New Roman" w:hAnsi="Times New Roman" w:cs="Times New Roman"/>
                <w:b/>
                <w:sz w:val="13"/>
                <w:szCs w:val="13"/>
              </w:rPr>
              <w:t>3</w:t>
            </w: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0</w:t>
            </w:r>
          </w:p>
        </w:tc>
        <w:tc>
          <w:tcPr>
            <w:tcW w:w="472" w:type="dxa"/>
            <w:tcMar>
              <w:left w:w="0" w:type="dxa"/>
              <w:right w:w="0" w:type="dxa"/>
            </w:tcMar>
            <w:vAlign w:val="center"/>
          </w:tcPr>
          <w:p w14:paraId="033D826F" w14:textId="18F07381" w:rsidR="00546217" w:rsidRPr="00277238" w:rsidRDefault="00546217" w:rsidP="005B7F69">
            <w:pPr>
              <w:rPr>
                <w:rFonts w:ascii="Times New Roman" w:hAnsi="Times New Roman" w:cs="Times New Roman"/>
              </w:rPr>
            </w:pP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1</w:t>
            </w:r>
            <w:r w:rsidR="00C25CE5">
              <w:rPr>
                <w:rFonts w:ascii="Times New Roman" w:hAnsi="Times New Roman" w:cs="Times New Roman"/>
                <w:b/>
                <w:sz w:val="13"/>
                <w:szCs w:val="13"/>
              </w:rPr>
              <w:t>4</w:t>
            </w: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:</w:t>
            </w:r>
            <w:r w:rsidR="00C25CE5">
              <w:rPr>
                <w:rFonts w:ascii="Times New Roman" w:hAnsi="Times New Roman" w:cs="Times New Roman"/>
                <w:b/>
                <w:sz w:val="13"/>
                <w:szCs w:val="13"/>
              </w:rPr>
              <w:t>25</w:t>
            </w:r>
          </w:p>
        </w:tc>
        <w:tc>
          <w:tcPr>
            <w:tcW w:w="472" w:type="dxa"/>
            <w:tcMar>
              <w:left w:w="0" w:type="dxa"/>
              <w:right w:w="0" w:type="dxa"/>
            </w:tcMar>
            <w:vAlign w:val="center"/>
          </w:tcPr>
          <w:p w14:paraId="69C1908C" w14:textId="06124BF8" w:rsidR="00546217" w:rsidRPr="00277238" w:rsidRDefault="00546217" w:rsidP="005B7F69">
            <w:pPr>
              <w:rPr>
                <w:rFonts w:ascii="Times New Roman" w:hAnsi="Times New Roman" w:cs="Times New Roman"/>
              </w:rPr>
            </w:pP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1</w:t>
            </w:r>
            <w:r w:rsidR="00C25CE5">
              <w:rPr>
                <w:rFonts w:ascii="Times New Roman" w:hAnsi="Times New Roman" w:cs="Times New Roman"/>
                <w:b/>
                <w:sz w:val="13"/>
                <w:szCs w:val="13"/>
              </w:rPr>
              <w:t>5</w:t>
            </w: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: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</w:t>
            </w:r>
            <w:r w:rsidR="00C25CE5">
              <w:rPr>
                <w:rFonts w:ascii="Times New Roman" w:hAnsi="Times New Roman" w:cs="Times New Roman"/>
                <w:b/>
                <w:sz w:val="13"/>
                <w:szCs w:val="13"/>
              </w:rPr>
              <w:t>15</w:t>
            </w:r>
          </w:p>
        </w:tc>
        <w:tc>
          <w:tcPr>
            <w:tcW w:w="472" w:type="dxa"/>
            <w:gridSpan w:val="2"/>
            <w:tcBorders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33BDB" w14:textId="7E5EF2BE" w:rsidR="00546217" w:rsidRPr="00277238" w:rsidRDefault="00546217" w:rsidP="005B7F69">
            <w:pPr>
              <w:rPr>
                <w:rFonts w:ascii="Times New Roman" w:hAnsi="Times New Roman" w:cs="Times New Roman"/>
              </w:rPr>
            </w:pP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1</w:t>
            </w:r>
            <w:r w:rsidR="00C25CE5">
              <w:rPr>
                <w:rFonts w:ascii="Times New Roman" w:hAnsi="Times New Roman" w:cs="Times New Roman"/>
                <w:b/>
                <w:sz w:val="13"/>
                <w:szCs w:val="13"/>
              </w:rPr>
              <w:t>6</w:t>
            </w:r>
            <w:r w:rsidRPr="00F718BC">
              <w:rPr>
                <w:rFonts w:ascii="Times New Roman" w:hAnsi="Times New Roman" w:cs="Times New Roman"/>
                <w:b/>
                <w:sz w:val="13"/>
                <w:szCs w:val="13"/>
              </w:rPr>
              <w:t>: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</w:t>
            </w:r>
            <w:r w:rsidR="00C25CE5">
              <w:rPr>
                <w:rFonts w:ascii="Times New Roman" w:hAnsi="Times New Roman" w:cs="Times New Roman"/>
                <w:b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0</w:t>
            </w:r>
          </w:p>
        </w:tc>
        <w:tc>
          <w:tcPr>
            <w:tcW w:w="283" w:type="dxa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C07BD" w14:textId="77777777" w:rsidR="00546217" w:rsidRPr="00277238" w:rsidRDefault="00546217" w:rsidP="005B7F69"/>
        </w:tc>
      </w:tr>
      <w:bookmarkStart w:id="0" w:name="_Hlk243602713"/>
      <w:tr w:rsidR="008037F2" w:rsidRPr="00277238" w14:paraId="50D6D49C" w14:textId="77777777" w:rsidTr="008D515E">
        <w:trPr>
          <w:cantSplit/>
          <w:trHeight w:val="708"/>
          <w:jc w:val="center"/>
        </w:trPr>
        <w:tc>
          <w:tcPr>
            <w:tcW w:w="132" w:type="dxa"/>
            <w:vMerge w:val="restart"/>
            <w:shd w:val="clear" w:color="auto" w:fill="FFFF00"/>
            <w:tcMar>
              <w:left w:w="0" w:type="dxa"/>
              <w:right w:w="0" w:type="dxa"/>
            </w:tcMar>
            <w:textDirection w:val="btLr"/>
            <w:vAlign w:val="center"/>
          </w:tcPr>
          <w:p w14:paraId="710F962F" w14:textId="2AA2B531" w:rsidR="008037F2" w:rsidRPr="00277238" w:rsidRDefault="008037F2" w:rsidP="008037F2">
            <w:pPr>
              <w:ind w:left="113" w:right="113"/>
              <w:jc w:val="center"/>
              <w:rPr>
                <w:b/>
                <w:sz w:val="10"/>
                <w:szCs w:val="10"/>
              </w:rPr>
            </w:pPr>
            <w:r>
              <w:rPr>
                <w:noProof/>
                <w:sz w:val="8"/>
                <w:szCs w:val="8"/>
              </w:rPr>
              <mc:AlternateContent>
                <mc:Choice Requires="wps">
                  <w:drawing>
                    <wp:anchor distT="0" distB="0" distL="114298" distR="114298" simplePos="0" relativeHeight="252457984" behindDoc="0" locked="0" layoutInCell="1" allowOverlap="1" wp14:anchorId="63E2E0EE" wp14:editId="0B7535EE">
                      <wp:simplePos x="0" y="0"/>
                      <wp:positionH relativeFrom="column">
                        <wp:posOffset>-8256</wp:posOffset>
                      </wp:positionH>
                      <wp:positionV relativeFrom="paragraph">
                        <wp:posOffset>-4563745</wp:posOffset>
                      </wp:positionV>
                      <wp:extent cx="0" cy="3967480"/>
                      <wp:effectExtent l="0" t="0" r="19050" b="3302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674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ECD41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.65pt;margin-top:-359.35pt;width:0;height:312.4pt;z-index:2524579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"/>
                  </w:pict>
                </mc:Fallback>
              </mc:AlternateContent>
            </w:r>
            <w:r w:rsidRPr="00277238">
              <w:rPr>
                <w:b/>
                <w:sz w:val="10"/>
                <w:szCs w:val="10"/>
              </w:rPr>
              <w:t>İngilizce Öğretmenliği</w:t>
            </w:r>
          </w:p>
          <w:p w14:paraId="7E016D1A" w14:textId="77777777" w:rsidR="008037F2" w:rsidRPr="00277238" w:rsidRDefault="008037F2" w:rsidP="008037F2">
            <w:pPr>
              <w:ind w:left="113" w:right="113"/>
              <w:jc w:val="center"/>
              <w:rPr>
                <w:b/>
                <w:sz w:val="10"/>
                <w:szCs w:val="10"/>
              </w:rPr>
            </w:pPr>
            <w:r w:rsidRPr="00277238">
              <w:rPr>
                <w:b/>
                <w:sz w:val="10"/>
                <w:szCs w:val="10"/>
              </w:rPr>
              <w:t>A Şubesi</w:t>
            </w:r>
          </w:p>
        </w:tc>
        <w:tc>
          <w:tcPr>
            <w:tcW w:w="440" w:type="dxa"/>
            <w:shd w:val="clear" w:color="auto" w:fill="E5B8B7" w:themeFill="accent2" w:themeFillTint="66"/>
            <w:tcMar>
              <w:left w:w="0" w:type="dxa"/>
              <w:right w:w="0" w:type="dxa"/>
            </w:tcMar>
            <w:vAlign w:val="center"/>
          </w:tcPr>
          <w:p w14:paraId="17C36B2B" w14:textId="77777777" w:rsidR="008037F2" w:rsidRPr="00F85D01" w:rsidRDefault="008037F2" w:rsidP="008037F2">
            <w:pPr>
              <w:jc w:val="center"/>
              <w:rPr>
                <w:sz w:val="16"/>
                <w:szCs w:val="16"/>
              </w:rPr>
            </w:pPr>
            <w:r w:rsidRPr="00F85D01">
              <w:rPr>
                <w:b/>
                <w:sz w:val="16"/>
                <w:szCs w:val="16"/>
              </w:rPr>
              <w:t xml:space="preserve">Sınıf-1A (YENİ) </w:t>
            </w:r>
          </w:p>
        </w:tc>
        <w:tc>
          <w:tcPr>
            <w:tcW w:w="274" w:type="dxa"/>
            <w:gridSpan w:val="2"/>
            <w:tcBorders>
              <w:right w:val="double" w:sz="4" w:space="0" w:color="auto"/>
            </w:tcBorders>
            <w:shd w:val="clear" w:color="auto" w:fill="E5B8B7" w:themeFill="accent2" w:themeFillTint="66"/>
            <w:tcMar>
              <w:left w:w="0" w:type="dxa"/>
              <w:right w:w="0" w:type="dxa"/>
            </w:tcMar>
            <w:vAlign w:val="center"/>
          </w:tcPr>
          <w:p w14:paraId="3EF319AD" w14:textId="77777777" w:rsidR="008037F2" w:rsidRPr="00277238" w:rsidRDefault="008037F2" w:rsidP="008037F2">
            <w:pPr>
              <w:rPr>
                <w:b/>
                <w:sz w:val="8"/>
                <w:szCs w:val="8"/>
              </w:rPr>
            </w:pPr>
            <w:r w:rsidRPr="00277238">
              <w:rPr>
                <w:b/>
                <w:sz w:val="8"/>
                <w:szCs w:val="8"/>
              </w:rPr>
              <w:t>Ders Adı</w:t>
            </w:r>
          </w:p>
          <w:p w14:paraId="0F2CDF83" w14:textId="77777777" w:rsidR="008037F2" w:rsidRPr="00277238" w:rsidRDefault="008037F2" w:rsidP="008037F2">
            <w:pPr>
              <w:rPr>
                <w:b/>
                <w:sz w:val="8"/>
                <w:szCs w:val="8"/>
              </w:rPr>
            </w:pPr>
            <w:proofErr w:type="spellStart"/>
            <w:r w:rsidRPr="00277238">
              <w:rPr>
                <w:b/>
                <w:sz w:val="8"/>
                <w:szCs w:val="8"/>
              </w:rPr>
              <w:t>Öğrt</w:t>
            </w:r>
            <w:proofErr w:type="spellEnd"/>
            <w:r w:rsidRPr="00277238">
              <w:rPr>
                <w:b/>
                <w:sz w:val="8"/>
                <w:szCs w:val="8"/>
              </w:rPr>
              <w:t xml:space="preserve">. </w:t>
            </w:r>
            <w:proofErr w:type="spellStart"/>
            <w:r w:rsidRPr="00277238">
              <w:rPr>
                <w:b/>
                <w:sz w:val="8"/>
                <w:szCs w:val="8"/>
              </w:rPr>
              <w:t>Elm</w:t>
            </w:r>
            <w:proofErr w:type="spellEnd"/>
            <w:r w:rsidRPr="00277238">
              <w:rPr>
                <w:b/>
                <w:sz w:val="8"/>
                <w:szCs w:val="8"/>
              </w:rPr>
              <w:t>.</w:t>
            </w:r>
          </w:p>
          <w:p w14:paraId="47875A03" w14:textId="77777777" w:rsidR="008037F2" w:rsidRPr="00277238" w:rsidRDefault="008037F2" w:rsidP="008037F2">
            <w:pPr>
              <w:rPr>
                <w:sz w:val="8"/>
                <w:szCs w:val="8"/>
              </w:rPr>
            </w:pPr>
            <w:r w:rsidRPr="00277238">
              <w:rPr>
                <w:b/>
                <w:sz w:val="8"/>
                <w:szCs w:val="8"/>
              </w:rPr>
              <w:t>Sınıf Nu.: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14:paraId="33950CD1" w14:textId="1A930F78" w:rsidR="008037F2" w:rsidRPr="00E51106" w:rsidRDefault="008037F2" w:rsidP="008037F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78196B84" w14:textId="7B677C09" w:rsidR="008037F2" w:rsidRPr="00E51106" w:rsidRDefault="008037F2" w:rsidP="008037F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023E8CA3" w14:textId="5CCED07E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34A5E90F" w14:textId="033C1374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46A1E806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ELT</w:t>
            </w:r>
          </w:p>
          <w:p w14:paraId="4C4F1235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  <w:p w14:paraId="107A67E7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(6)</w:t>
            </w:r>
          </w:p>
          <w:p w14:paraId="2EC878A9" w14:textId="7B7147A3" w:rsidR="008037F2" w:rsidRPr="00F10478" w:rsidRDefault="008037F2" w:rsidP="00F63F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AZ01</w:t>
            </w:r>
          </w:p>
          <w:p w14:paraId="5BEAC5DB" w14:textId="06020739" w:rsidR="008037F2" w:rsidRPr="00F10478" w:rsidRDefault="008037F2" w:rsidP="008037F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42F0CAEE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ELT</w:t>
            </w:r>
          </w:p>
          <w:p w14:paraId="2AA5E747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  <w:p w14:paraId="39A647F7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(6)</w:t>
            </w:r>
          </w:p>
          <w:p w14:paraId="3EBA05CB" w14:textId="5FBEC38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AZ01</w:t>
            </w:r>
          </w:p>
          <w:p w14:paraId="58B5587F" w14:textId="737B69EA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4010D63B" w14:textId="0C9D73E9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3" w:type="dxa"/>
            <w:tcBorders>
              <w:left w:val="sing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14:paraId="7E74FCD9" w14:textId="377EC89A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9" w:type="dxa"/>
            <w:tcBorders>
              <w:left w:val="double" w:sz="4" w:space="0" w:color="auto"/>
            </w:tcBorders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3A232C62" w14:textId="3D7E330A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726A787A" w14:textId="5ECAC2B8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597334EB" w14:textId="77777777" w:rsidR="00A0014B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EFMB</w:t>
            </w:r>
          </w:p>
          <w:p w14:paraId="3D0A97F6" w14:textId="4F826BED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103</w:t>
            </w:r>
          </w:p>
          <w:p w14:paraId="66556B3F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(15)</w:t>
            </w:r>
          </w:p>
          <w:p w14:paraId="799CC818" w14:textId="2286E603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bCs/>
                <w:sz w:val="14"/>
                <w:szCs w:val="14"/>
              </w:rPr>
              <w:t>AZ06</w:t>
            </w:r>
          </w:p>
        </w:tc>
        <w:tc>
          <w:tcPr>
            <w:tcW w:w="471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36A61F39" w14:textId="77777777" w:rsidR="00A0014B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EFMB</w:t>
            </w:r>
          </w:p>
          <w:p w14:paraId="42792B30" w14:textId="33C20E2A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103</w:t>
            </w:r>
          </w:p>
          <w:p w14:paraId="629D7C5A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(15)</w:t>
            </w:r>
          </w:p>
          <w:p w14:paraId="54887138" w14:textId="2C32BFBB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AZ06</w:t>
            </w:r>
          </w:p>
          <w:p w14:paraId="0EB53097" w14:textId="2C4B661E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4E4F892D" w14:textId="77777777" w:rsidR="00A0014B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EFMB</w:t>
            </w:r>
          </w:p>
          <w:p w14:paraId="269B2F31" w14:textId="1E08AFDE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  <w:p w14:paraId="04CA390D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(18)</w:t>
            </w:r>
          </w:p>
          <w:p w14:paraId="6A137B71" w14:textId="31F23D14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AZ06</w:t>
            </w:r>
          </w:p>
          <w:p w14:paraId="5815CBAC" w14:textId="1505F6A4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5E3313F6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EFMB101</w:t>
            </w:r>
          </w:p>
          <w:p w14:paraId="58CF9580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(18)</w:t>
            </w:r>
          </w:p>
          <w:p w14:paraId="573375E0" w14:textId="351E016E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AZ06</w:t>
            </w:r>
          </w:p>
        </w:tc>
        <w:tc>
          <w:tcPr>
            <w:tcW w:w="500" w:type="dxa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6C3DFDE5" w14:textId="5AAEE8BC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2" w:type="dxa"/>
            <w:gridSpan w:val="2"/>
            <w:tcBorders>
              <w:right w:val="double" w:sz="4" w:space="0" w:color="auto"/>
            </w:tcBorders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21422D22" w14:textId="3D03C5A6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0" w:type="dxa"/>
            <w:gridSpan w:val="2"/>
            <w:tcBorders>
              <w:left w:val="double" w:sz="4" w:space="0" w:color="auto"/>
            </w:tcBorders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5B5EA0B3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EFGK</w:t>
            </w:r>
          </w:p>
          <w:p w14:paraId="5847D375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  <w:p w14:paraId="112B62E4" w14:textId="2CA57436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(2</w:t>
            </w:r>
            <w:r w:rsidR="00D94BA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  <w:p w14:paraId="51203123" w14:textId="2EF27CEB" w:rsidR="008037F2" w:rsidRPr="00F10478" w:rsidRDefault="000257B1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LAB</w:t>
            </w:r>
          </w:p>
          <w:p w14:paraId="02CA3D68" w14:textId="15497D96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1710E04D" w14:textId="77777777" w:rsidR="00A2028E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EFGK</w:t>
            </w:r>
          </w:p>
          <w:p w14:paraId="404AB38F" w14:textId="23B94ECD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  <w:p w14:paraId="7FD6E18F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(24)</w:t>
            </w:r>
          </w:p>
          <w:p w14:paraId="32D1CEF6" w14:textId="0090D9DE" w:rsidR="000257B1" w:rsidRPr="00F10478" w:rsidRDefault="000257B1" w:rsidP="000257B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 xml:space="preserve">LAB </w:t>
            </w:r>
          </w:p>
          <w:p w14:paraId="23A28045" w14:textId="35FD76A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3869EA6A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ELT</w:t>
            </w:r>
          </w:p>
          <w:p w14:paraId="5252A64B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105</w:t>
            </w:r>
          </w:p>
          <w:p w14:paraId="67DCC94F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(7)</w:t>
            </w:r>
          </w:p>
          <w:p w14:paraId="2C1FA778" w14:textId="535AFF91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AMFİ</w:t>
            </w:r>
          </w:p>
        </w:tc>
        <w:tc>
          <w:tcPr>
            <w:tcW w:w="447" w:type="dxa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0A6FEEDA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ELT</w:t>
            </w:r>
          </w:p>
          <w:p w14:paraId="032AEA41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105</w:t>
            </w:r>
          </w:p>
          <w:p w14:paraId="22838578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(7)</w:t>
            </w:r>
          </w:p>
          <w:p w14:paraId="55686D40" w14:textId="7DE14C24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AMFİ</w:t>
            </w:r>
          </w:p>
        </w:tc>
        <w:tc>
          <w:tcPr>
            <w:tcW w:w="47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0903A470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ELT</w:t>
            </w:r>
          </w:p>
          <w:p w14:paraId="6BC8145B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103</w:t>
            </w:r>
          </w:p>
          <w:p w14:paraId="6ED712CA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(6)</w:t>
            </w:r>
          </w:p>
          <w:p w14:paraId="4BF8B968" w14:textId="0CDE80CC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AZ01</w:t>
            </w:r>
          </w:p>
          <w:p w14:paraId="2234151B" w14:textId="4CE7EB0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2A9569E1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ELT</w:t>
            </w:r>
          </w:p>
          <w:p w14:paraId="410BA798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103</w:t>
            </w:r>
          </w:p>
          <w:p w14:paraId="234777B2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(6)</w:t>
            </w:r>
          </w:p>
          <w:p w14:paraId="07C7A3D6" w14:textId="6521513D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AZ0</w:t>
            </w:r>
            <w:r w:rsidR="003F46F8" w:rsidRPr="00F10478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14:paraId="431A7304" w14:textId="2D6668F3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68BB41DC" w14:textId="42C1C201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542" w:type="dxa"/>
            <w:gridSpan w:val="3"/>
            <w:tcBorders>
              <w:right w:val="double" w:sz="4" w:space="0" w:color="auto"/>
            </w:tcBorders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72DA73DA" w14:textId="65D30E1F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left w:val="double" w:sz="4" w:space="0" w:color="auto"/>
            </w:tcBorders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1F99DDD0" w14:textId="77777777" w:rsidR="007D7432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GOS</w:t>
            </w:r>
          </w:p>
          <w:p w14:paraId="239E5623" w14:textId="01C5E2C9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119</w:t>
            </w:r>
          </w:p>
          <w:p w14:paraId="71DCDCA6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(22)</w:t>
            </w:r>
          </w:p>
          <w:p w14:paraId="4109C4B7" w14:textId="2A0B7AA8" w:rsidR="008037F2" w:rsidRPr="00F10478" w:rsidRDefault="0026079A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BESYO</w:t>
            </w:r>
          </w:p>
          <w:p w14:paraId="419B77B8" w14:textId="71033FF9" w:rsidR="008037F2" w:rsidRPr="00F10478" w:rsidRDefault="008037F2" w:rsidP="003F46F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2484F4BF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GOS</w:t>
            </w:r>
          </w:p>
          <w:p w14:paraId="1BAE094C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119</w:t>
            </w:r>
          </w:p>
          <w:p w14:paraId="004ADE02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(22)</w:t>
            </w:r>
          </w:p>
          <w:p w14:paraId="734AA20E" w14:textId="77777777" w:rsidR="0026079A" w:rsidRPr="00F10478" w:rsidRDefault="0026079A" w:rsidP="0026079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BESYO</w:t>
            </w:r>
          </w:p>
          <w:p w14:paraId="044C9BB3" w14:textId="1379ED75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  <w:vAlign w:val="center"/>
          </w:tcPr>
          <w:p w14:paraId="78394A7E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GOS</w:t>
            </w:r>
          </w:p>
          <w:p w14:paraId="48EBC7DF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120</w:t>
            </w:r>
          </w:p>
          <w:p w14:paraId="1A0C4A14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(22)</w:t>
            </w:r>
          </w:p>
          <w:p w14:paraId="35E2963B" w14:textId="77777777" w:rsidR="0026079A" w:rsidRPr="00F10478" w:rsidRDefault="0026079A" w:rsidP="0026079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BESYO</w:t>
            </w:r>
          </w:p>
          <w:p w14:paraId="64828FDE" w14:textId="5994A09D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9FDCAF1" w14:textId="13679593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  <w:vAlign w:val="center"/>
          </w:tcPr>
          <w:p w14:paraId="2677605A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GOS</w:t>
            </w:r>
          </w:p>
          <w:p w14:paraId="4CB813EB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120</w:t>
            </w:r>
          </w:p>
          <w:p w14:paraId="38113602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(22)</w:t>
            </w:r>
          </w:p>
          <w:p w14:paraId="79166C5B" w14:textId="77777777" w:rsidR="0026079A" w:rsidRPr="00F10478" w:rsidRDefault="0026079A" w:rsidP="0026079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BESYO</w:t>
            </w:r>
          </w:p>
          <w:p w14:paraId="685F39C5" w14:textId="00246840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261BDF57" w14:textId="77777777" w:rsidR="0067758A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YDBS</w:t>
            </w:r>
          </w:p>
          <w:p w14:paraId="6CDE69F4" w14:textId="7ED40049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  <w:p w14:paraId="1C863D1D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(21)</w:t>
            </w:r>
          </w:p>
          <w:p w14:paraId="28381994" w14:textId="2F14AC6A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AZ06</w:t>
            </w:r>
          </w:p>
        </w:tc>
        <w:tc>
          <w:tcPr>
            <w:tcW w:w="47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29B70C5E" w14:textId="77777777" w:rsidR="0067758A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YDBS</w:t>
            </w:r>
          </w:p>
          <w:p w14:paraId="58054738" w14:textId="1653D8F6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  <w:p w14:paraId="613201C8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(21)</w:t>
            </w:r>
          </w:p>
          <w:p w14:paraId="0B3A0288" w14:textId="22D43F3C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AZ06</w:t>
            </w:r>
          </w:p>
        </w:tc>
        <w:tc>
          <w:tcPr>
            <w:tcW w:w="47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2C574FC0" w14:textId="77777777" w:rsidR="00EC6F5E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TDP</w:t>
            </w:r>
          </w:p>
          <w:p w14:paraId="29324E98" w14:textId="3BC5BFAE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  <w:p w14:paraId="6DB054A4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0D38EA" w:rsidRPr="00F10478">
              <w:rPr>
                <w:rFonts w:ascii="Times New Roman" w:hAnsi="Times New Roman" w:cs="Times New Roman"/>
                <w:sz w:val="14"/>
                <w:szCs w:val="14"/>
              </w:rPr>
              <w:t>1,</w:t>
            </w: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="00047DF3" w:rsidRPr="00F10478">
              <w:rPr>
                <w:rFonts w:ascii="Times New Roman" w:hAnsi="Times New Roman" w:cs="Times New Roman"/>
                <w:sz w:val="14"/>
                <w:szCs w:val="14"/>
              </w:rPr>
              <w:t>,7</w:t>
            </w: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  <w:p w14:paraId="752BD9A2" w14:textId="77777777" w:rsidR="00E314A8" w:rsidRPr="00F10478" w:rsidRDefault="00E314A8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CZ-02</w:t>
            </w:r>
          </w:p>
          <w:p w14:paraId="134BC6AB" w14:textId="77777777" w:rsidR="00E314A8" w:rsidRPr="00F10478" w:rsidRDefault="008F09E0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AZ-01</w:t>
            </w:r>
          </w:p>
          <w:p w14:paraId="4B7FE4FC" w14:textId="51474868" w:rsidR="008F09E0" w:rsidRPr="00F10478" w:rsidRDefault="0088634E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CZ-05</w:t>
            </w:r>
          </w:p>
        </w:tc>
        <w:tc>
          <w:tcPr>
            <w:tcW w:w="472" w:type="dxa"/>
            <w:gridSpan w:val="2"/>
            <w:tcBorders>
              <w:right w:val="double" w:sz="4" w:space="0" w:color="auto"/>
            </w:tcBorders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5E155884" w14:textId="77777777" w:rsidR="00EC6F5E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TDP</w:t>
            </w:r>
          </w:p>
          <w:p w14:paraId="6BD9D033" w14:textId="2C9B54EA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  <w:p w14:paraId="06027E2F" w14:textId="77777777" w:rsidR="008037F2" w:rsidRPr="00F10478" w:rsidRDefault="008037F2" w:rsidP="008863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047DF3" w:rsidRPr="00F10478">
              <w:rPr>
                <w:rFonts w:ascii="Times New Roman" w:hAnsi="Times New Roman" w:cs="Times New Roman"/>
                <w:sz w:val="14"/>
                <w:szCs w:val="14"/>
              </w:rPr>
              <w:t>2,23</w:t>
            </w: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  <w:p w14:paraId="3EA6D09F" w14:textId="77777777" w:rsidR="0088634E" w:rsidRPr="00F10478" w:rsidRDefault="0088634E" w:rsidP="008863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CZ-02</w:t>
            </w:r>
          </w:p>
          <w:p w14:paraId="04807FA0" w14:textId="2278E2F8" w:rsidR="0088634E" w:rsidRPr="00F10478" w:rsidRDefault="0088634E" w:rsidP="008863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AZ-01</w:t>
            </w:r>
          </w:p>
        </w:tc>
        <w:tc>
          <w:tcPr>
            <w:tcW w:w="472" w:type="dxa"/>
            <w:gridSpan w:val="3"/>
            <w:tcBorders>
              <w:left w:val="double" w:sz="4" w:space="0" w:color="auto"/>
            </w:tcBorders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134FF5EE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ELT</w:t>
            </w:r>
          </w:p>
          <w:p w14:paraId="7D9A5438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107</w:t>
            </w:r>
          </w:p>
          <w:p w14:paraId="7A0366FC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(23)</w:t>
            </w:r>
          </w:p>
          <w:p w14:paraId="50ACDC10" w14:textId="3A4106BE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CZ02</w:t>
            </w:r>
          </w:p>
        </w:tc>
        <w:tc>
          <w:tcPr>
            <w:tcW w:w="47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57DB2105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ELT</w:t>
            </w:r>
          </w:p>
          <w:p w14:paraId="0C8EA92B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107</w:t>
            </w:r>
          </w:p>
          <w:p w14:paraId="57FC7CC2" w14:textId="7D685DA0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(23)</w:t>
            </w:r>
          </w:p>
          <w:p w14:paraId="1A745624" w14:textId="54AA4684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CZ02</w:t>
            </w:r>
          </w:p>
          <w:p w14:paraId="128341D5" w14:textId="7EE73FBF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5081510F" w14:textId="28BCC175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0C0F8DA2" w14:textId="1F9ADDBE" w:rsidR="008037F2" w:rsidRPr="00F10478" w:rsidRDefault="008037F2" w:rsidP="00047DF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2339F165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AİİT</w:t>
            </w:r>
          </w:p>
          <w:p w14:paraId="00EE6259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  <w:p w14:paraId="3ADBCC69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(9)</w:t>
            </w:r>
          </w:p>
          <w:p w14:paraId="4BB949E1" w14:textId="3825269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CZ06</w:t>
            </w:r>
          </w:p>
        </w:tc>
        <w:tc>
          <w:tcPr>
            <w:tcW w:w="472" w:type="dxa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27459BD7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AİİT</w:t>
            </w:r>
          </w:p>
          <w:p w14:paraId="34785CAD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  <w:p w14:paraId="4412B485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(9)</w:t>
            </w:r>
          </w:p>
          <w:p w14:paraId="1E542843" w14:textId="165CF1FA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CZ06</w:t>
            </w:r>
          </w:p>
        </w:tc>
        <w:tc>
          <w:tcPr>
            <w:tcW w:w="472" w:type="dxa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1D995EEB" w14:textId="53FA2F5C" w:rsidR="00FB4800" w:rsidRPr="00F10478" w:rsidRDefault="00FB4800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right w:val="double" w:sz="4" w:space="0" w:color="auto"/>
            </w:tcBorders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1FDB2947" w14:textId="4C369F46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5" w:type="dxa"/>
            <w:gridSpan w:val="2"/>
            <w:vMerge w:val="restart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35CB3C58" w14:textId="7008BB17" w:rsidR="008037F2" w:rsidRPr="00277238" w:rsidRDefault="008037F2" w:rsidP="008037F2">
            <w:pPr>
              <w:ind w:left="113" w:right="113"/>
              <w:jc w:val="center"/>
              <w:rPr>
                <w:b/>
                <w:spacing w:val="60"/>
                <w:sz w:val="12"/>
                <w:szCs w:val="12"/>
              </w:rPr>
            </w:pPr>
            <w:r w:rsidRPr="00277238">
              <w:rPr>
                <w:b/>
                <w:spacing w:val="60"/>
                <w:sz w:val="12"/>
                <w:szCs w:val="12"/>
              </w:rPr>
              <w:t>20</w:t>
            </w:r>
            <w:r>
              <w:rPr>
                <w:b/>
                <w:spacing w:val="60"/>
                <w:sz w:val="12"/>
                <w:szCs w:val="12"/>
              </w:rPr>
              <w:t>25</w:t>
            </w:r>
            <w:r w:rsidRPr="00277238">
              <w:rPr>
                <w:b/>
                <w:spacing w:val="60"/>
                <w:sz w:val="12"/>
                <w:szCs w:val="12"/>
              </w:rPr>
              <w:t>-20</w:t>
            </w:r>
            <w:r>
              <w:rPr>
                <w:b/>
                <w:spacing w:val="60"/>
                <w:sz w:val="12"/>
                <w:szCs w:val="12"/>
              </w:rPr>
              <w:t>26</w:t>
            </w:r>
            <w:r w:rsidRPr="00277238">
              <w:rPr>
                <w:b/>
                <w:spacing w:val="60"/>
                <w:sz w:val="12"/>
                <w:szCs w:val="12"/>
              </w:rPr>
              <w:t xml:space="preserve"> </w:t>
            </w:r>
            <w:r>
              <w:rPr>
                <w:b/>
                <w:spacing w:val="60"/>
                <w:sz w:val="12"/>
                <w:szCs w:val="12"/>
              </w:rPr>
              <w:t>BAHAR</w:t>
            </w:r>
            <w:r w:rsidRPr="00277238">
              <w:rPr>
                <w:b/>
                <w:spacing w:val="60"/>
                <w:sz w:val="12"/>
                <w:szCs w:val="12"/>
              </w:rPr>
              <w:t xml:space="preserve"> DÖNEMİ</w:t>
            </w:r>
          </w:p>
        </w:tc>
      </w:tr>
      <w:bookmarkEnd w:id="0"/>
      <w:tr w:rsidR="008037F2" w:rsidRPr="00277238" w14:paraId="209D33AF" w14:textId="77777777" w:rsidTr="008D515E">
        <w:trPr>
          <w:cantSplit/>
          <w:trHeight w:val="708"/>
          <w:jc w:val="center"/>
        </w:trPr>
        <w:tc>
          <w:tcPr>
            <w:tcW w:w="132" w:type="dxa"/>
            <w:vMerge/>
            <w:shd w:val="clear" w:color="auto" w:fill="FFFF00"/>
            <w:tcMar>
              <w:left w:w="0" w:type="dxa"/>
              <w:right w:w="0" w:type="dxa"/>
            </w:tcMar>
            <w:vAlign w:val="center"/>
          </w:tcPr>
          <w:p w14:paraId="2769BA46" w14:textId="77777777" w:rsidR="008037F2" w:rsidRPr="00277238" w:rsidRDefault="008037F2" w:rsidP="008037F2"/>
        </w:tc>
        <w:tc>
          <w:tcPr>
            <w:tcW w:w="440" w:type="dxa"/>
            <w:shd w:val="clear" w:color="auto" w:fill="D6E3BC" w:themeFill="accent3" w:themeFillTint="66"/>
            <w:tcMar>
              <w:left w:w="0" w:type="dxa"/>
              <w:right w:w="0" w:type="dxa"/>
            </w:tcMar>
            <w:vAlign w:val="center"/>
          </w:tcPr>
          <w:p w14:paraId="1E1BE4ED" w14:textId="77777777" w:rsidR="008037F2" w:rsidRPr="00F85D01" w:rsidRDefault="008037F2" w:rsidP="008037F2">
            <w:pPr>
              <w:rPr>
                <w:sz w:val="16"/>
                <w:szCs w:val="16"/>
              </w:rPr>
            </w:pPr>
            <w:r w:rsidRPr="00F85D01">
              <w:rPr>
                <w:b/>
                <w:sz w:val="16"/>
                <w:szCs w:val="16"/>
              </w:rPr>
              <w:t>Sınıf-2A</w:t>
            </w:r>
          </w:p>
        </w:tc>
        <w:tc>
          <w:tcPr>
            <w:tcW w:w="274" w:type="dxa"/>
            <w:gridSpan w:val="2"/>
            <w:tcBorders>
              <w:right w:val="double" w:sz="4" w:space="0" w:color="auto"/>
            </w:tcBorders>
            <w:shd w:val="clear" w:color="auto" w:fill="D6E3BC" w:themeFill="accent3" w:themeFillTint="66"/>
            <w:tcMar>
              <w:left w:w="0" w:type="dxa"/>
              <w:right w:w="0" w:type="dxa"/>
            </w:tcMar>
            <w:vAlign w:val="center"/>
          </w:tcPr>
          <w:p w14:paraId="2F2A153E" w14:textId="77777777" w:rsidR="008037F2" w:rsidRPr="00277238" w:rsidRDefault="008037F2" w:rsidP="008037F2">
            <w:pPr>
              <w:rPr>
                <w:b/>
                <w:sz w:val="8"/>
                <w:szCs w:val="8"/>
              </w:rPr>
            </w:pPr>
            <w:r w:rsidRPr="00277238">
              <w:rPr>
                <w:b/>
                <w:sz w:val="8"/>
                <w:szCs w:val="8"/>
              </w:rPr>
              <w:t>Ders Adı</w:t>
            </w:r>
          </w:p>
          <w:p w14:paraId="7C7DA763" w14:textId="77777777" w:rsidR="008037F2" w:rsidRPr="00277238" w:rsidRDefault="008037F2" w:rsidP="008037F2">
            <w:pPr>
              <w:rPr>
                <w:b/>
                <w:sz w:val="8"/>
                <w:szCs w:val="8"/>
              </w:rPr>
            </w:pPr>
            <w:proofErr w:type="spellStart"/>
            <w:r w:rsidRPr="00277238">
              <w:rPr>
                <w:b/>
                <w:sz w:val="8"/>
                <w:szCs w:val="8"/>
              </w:rPr>
              <w:t>Öğrt</w:t>
            </w:r>
            <w:proofErr w:type="spellEnd"/>
            <w:r w:rsidRPr="00277238">
              <w:rPr>
                <w:b/>
                <w:sz w:val="8"/>
                <w:szCs w:val="8"/>
              </w:rPr>
              <w:t xml:space="preserve">. </w:t>
            </w:r>
            <w:proofErr w:type="spellStart"/>
            <w:r w:rsidRPr="00277238">
              <w:rPr>
                <w:b/>
                <w:sz w:val="8"/>
                <w:szCs w:val="8"/>
              </w:rPr>
              <w:t>Elm</w:t>
            </w:r>
            <w:proofErr w:type="spellEnd"/>
            <w:r w:rsidRPr="00277238">
              <w:rPr>
                <w:b/>
                <w:sz w:val="8"/>
                <w:szCs w:val="8"/>
              </w:rPr>
              <w:t>.</w:t>
            </w:r>
          </w:p>
          <w:p w14:paraId="7B8B862F" w14:textId="77777777" w:rsidR="008037F2" w:rsidRPr="00277238" w:rsidRDefault="008037F2" w:rsidP="008037F2">
            <w:r w:rsidRPr="00277238">
              <w:rPr>
                <w:b/>
                <w:sz w:val="8"/>
                <w:szCs w:val="8"/>
              </w:rPr>
              <w:t>Sınıf Nu.: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D6E3BC" w:themeFill="accent3" w:themeFillTint="66"/>
          </w:tcPr>
          <w:p w14:paraId="341C6BE4" w14:textId="5B740E38" w:rsidR="008037F2" w:rsidRPr="00CC58DE" w:rsidRDefault="008037F2" w:rsidP="008037F2">
            <w:pPr>
              <w:jc w:val="center"/>
              <w:rPr>
                <w:rFonts w:ascii="Times New Roman" w:hAnsi="Times New Roman" w:cs="Times New Roman"/>
                <w:color w:val="EE0000"/>
                <w:sz w:val="13"/>
                <w:szCs w:val="13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163D49B" w14:textId="18891E2E" w:rsidR="008037F2" w:rsidRPr="00CC58DE" w:rsidRDefault="008037F2" w:rsidP="008037F2">
            <w:pPr>
              <w:jc w:val="center"/>
              <w:rPr>
                <w:rFonts w:ascii="Times New Roman" w:hAnsi="Times New Roman" w:cs="Times New Roman"/>
                <w:color w:val="EE0000"/>
                <w:sz w:val="13"/>
                <w:szCs w:val="13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DE022CA" w14:textId="5B339545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color w:val="EE0000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AA3691E" w14:textId="5184F2F8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color w:val="EE0000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8233658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ELT</w:t>
            </w:r>
          </w:p>
          <w:p w14:paraId="69E8929A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203</w:t>
            </w:r>
          </w:p>
          <w:p w14:paraId="6E51A41A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(8)</w:t>
            </w:r>
          </w:p>
          <w:p w14:paraId="3A044D2F" w14:textId="04B4E595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7FE1259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ELT</w:t>
            </w:r>
          </w:p>
          <w:p w14:paraId="09129144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203</w:t>
            </w:r>
          </w:p>
          <w:p w14:paraId="26DBF96B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(8)</w:t>
            </w:r>
          </w:p>
          <w:p w14:paraId="5211E122" w14:textId="43FD841C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B8E22B3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ELT</w:t>
            </w:r>
          </w:p>
          <w:p w14:paraId="66D5E5E5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207</w:t>
            </w:r>
          </w:p>
          <w:p w14:paraId="36E17D39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(23)</w:t>
            </w:r>
          </w:p>
          <w:p w14:paraId="12F6C61F" w14:textId="01141E6E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AZ06</w:t>
            </w:r>
          </w:p>
        </w:tc>
        <w:tc>
          <w:tcPr>
            <w:tcW w:w="563" w:type="dxa"/>
            <w:tcBorders>
              <w:left w:val="single" w:sz="4" w:space="0" w:color="auto"/>
              <w:right w:val="double" w:sz="4" w:space="0" w:color="auto"/>
            </w:tcBorders>
            <w:shd w:val="clear" w:color="auto" w:fill="D6E3BC" w:themeFill="accent3" w:themeFillTint="66"/>
          </w:tcPr>
          <w:p w14:paraId="7388F4B7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ELT</w:t>
            </w:r>
          </w:p>
          <w:p w14:paraId="68211194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207</w:t>
            </w:r>
          </w:p>
          <w:p w14:paraId="57AC59C5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(23)</w:t>
            </w:r>
          </w:p>
          <w:p w14:paraId="752EEC25" w14:textId="5D10CD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AZ06</w:t>
            </w:r>
          </w:p>
        </w:tc>
        <w:tc>
          <w:tcPr>
            <w:tcW w:w="429" w:type="dxa"/>
            <w:tcBorders>
              <w:left w:val="double" w:sz="4" w:space="0" w:color="auto"/>
            </w:tcBorders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3AF7C26A" w14:textId="349CA3A4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4DEA238A" w14:textId="287F65BB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604D1D92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ELT</w:t>
            </w:r>
          </w:p>
          <w:p w14:paraId="09745C62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205</w:t>
            </w:r>
          </w:p>
          <w:p w14:paraId="10FD6A6A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(5)</w:t>
            </w:r>
          </w:p>
          <w:p w14:paraId="2A624677" w14:textId="412797D8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AMF</w:t>
            </w:r>
            <w:r w:rsidR="00CE70D0" w:rsidRPr="00F10478">
              <w:rPr>
                <w:rFonts w:ascii="Times New Roman" w:hAnsi="Times New Roman" w:cs="Times New Roman"/>
                <w:sz w:val="14"/>
                <w:szCs w:val="14"/>
              </w:rPr>
              <w:t>İ</w:t>
            </w:r>
          </w:p>
        </w:tc>
        <w:tc>
          <w:tcPr>
            <w:tcW w:w="471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7E0B37C7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ELT</w:t>
            </w:r>
          </w:p>
          <w:p w14:paraId="0F67C94D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205</w:t>
            </w:r>
          </w:p>
          <w:p w14:paraId="0E51B38B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(5)</w:t>
            </w:r>
          </w:p>
          <w:p w14:paraId="17361B33" w14:textId="3AA6238C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AMFİ</w:t>
            </w:r>
          </w:p>
        </w:tc>
        <w:tc>
          <w:tcPr>
            <w:tcW w:w="471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167F9CD4" w14:textId="77777777" w:rsidR="00CE70D0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EFMB</w:t>
            </w:r>
          </w:p>
          <w:p w14:paraId="3E685E95" w14:textId="4BFF26C8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205</w:t>
            </w:r>
          </w:p>
          <w:p w14:paraId="63AD45E8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(19)</w:t>
            </w:r>
          </w:p>
          <w:p w14:paraId="739DAE2D" w14:textId="12AE81F6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CZ06</w:t>
            </w:r>
          </w:p>
          <w:p w14:paraId="11BE3072" w14:textId="6A3B8F7C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5F3E5FEB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EFMB205</w:t>
            </w:r>
          </w:p>
          <w:p w14:paraId="3F0BBCF6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(19)</w:t>
            </w:r>
          </w:p>
          <w:p w14:paraId="485552BD" w14:textId="2D6D8D7D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CZ06</w:t>
            </w:r>
          </w:p>
        </w:tc>
        <w:tc>
          <w:tcPr>
            <w:tcW w:w="500" w:type="dxa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57CE0EF2" w14:textId="77777777" w:rsidR="00CE70D0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EFMB</w:t>
            </w:r>
          </w:p>
          <w:p w14:paraId="56C483E7" w14:textId="38B02025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201</w:t>
            </w:r>
          </w:p>
          <w:p w14:paraId="6E70D2AC" w14:textId="0D92A50E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(12)</w:t>
            </w:r>
          </w:p>
          <w:p w14:paraId="0C5407E3" w14:textId="574BF9DC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CZ06)</w:t>
            </w:r>
          </w:p>
        </w:tc>
        <w:tc>
          <w:tcPr>
            <w:tcW w:w="492" w:type="dxa"/>
            <w:gridSpan w:val="2"/>
            <w:tcBorders>
              <w:right w:val="double" w:sz="4" w:space="0" w:color="auto"/>
            </w:tcBorders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4AB0364D" w14:textId="77777777" w:rsidR="00CE70D0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EFMB</w:t>
            </w:r>
          </w:p>
          <w:p w14:paraId="7CA05147" w14:textId="17203C26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201</w:t>
            </w:r>
          </w:p>
          <w:p w14:paraId="53E20DB7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(12)</w:t>
            </w:r>
          </w:p>
          <w:p w14:paraId="0EBF402C" w14:textId="65200029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CZ06</w:t>
            </w:r>
          </w:p>
        </w:tc>
        <w:tc>
          <w:tcPr>
            <w:tcW w:w="450" w:type="dxa"/>
            <w:gridSpan w:val="2"/>
            <w:tcBorders>
              <w:left w:val="double" w:sz="4" w:space="0" w:color="auto"/>
            </w:tcBorders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5A0D8E02" w14:textId="78DB54FC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159A77B3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ELT</w:t>
            </w:r>
          </w:p>
          <w:p w14:paraId="61EEC1CD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201</w:t>
            </w:r>
          </w:p>
          <w:p w14:paraId="5F322CF2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(1)</w:t>
            </w:r>
          </w:p>
          <w:p w14:paraId="550DBB24" w14:textId="4FE8A2A0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CZ06</w:t>
            </w:r>
          </w:p>
        </w:tc>
        <w:tc>
          <w:tcPr>
            <w:tcW w:w="497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1C7F5FB9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ELT</w:t>
            </w:r>
          </w:p>
          <w:p w14:paraId="5D880BEE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201</w:t>
            </w:r>
          </w:p>
          <w:p w14:paraId="53C2CA1B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(1)</w:t>
            </w:r>
          </w:p>
          <w:p w14:paraId="17C9CBCD" w14:textId="4207A8AF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CZ06</w:t>
            </w:r>
          </w:p>
        </w:tc>
        <w:tc>
          <w:tcPr>
            <w:tcW w:w="447" w:type="dxa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0C199C12" w14:textId="344D30D6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40C02BF1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ELT</w:t>
            </w:r>
          </w:p>
          <w:p w14:paraId="2762A022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211</w:t>
            </w:r>
          </w:p>
          <w:p w14:paraId="23AE8521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(7)</w:t>
            </w:r>
          </w:p>
          <w:p w14:paraId="595E1CBE" w14:textId="49E31A9F" w:rsidR="008037F2" w:rsidRPr="00F10478" w:rsidRDefault="00835F48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AMFİ</w:t>
            </w:r>
          </w:p>
          <w:p w14:paraId="4D850C05" w14:textId="763EEF39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33A23B2D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ELT</w:t>
            </w:r>
          </w:p>
          <w:p w14:paraId="71C505E9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211</w:t>
            </w:r>
          </w:p>
          <w:p w14:paraId="6687D3E7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(7)</w:t>
            </w:r>
          </w:p>
          <w:p w14:paraId="042AFF7A" w14:textId="71A57C33" w:rsidR="008037F2" w:rsidRPr="00F10478" w:rsidRDefault="00835F48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AMFİ</w:t>
            </w:r>
          </w:p>
        </w:tc>
        <w:tc>
          <w:tcPr>
            <w:tcW w:w="47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3D1A830C" w14:textId="77777777" w:rsidR="00F62704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EFMB</w:t>
            </w:r>
          </w:p>
          <w:p w14:paraId="19F8997F" w14:textId="5DB32836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203</w:t>
            </w:r>
          </w:p>
          <w:p w14:paraId="27507AC8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(10)</w:t>
            </w:r>
          </w:p>
          <w:p w14:paraId="00978EC4" w14:textId="24B6096F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AZ06</w:t>
            </w:r>
          </w:p>
        </w:tc>
        <w:tc>
          <w:tcPr>
            <w:tcW w:w="542" w:type="dxa"/>
            <w:gridSpan w:val="3"/>
            <w:tcBorders>
              <w:right w:val="double" w:sz="4" w:space="0" w:color="auto"/>
            </w:tcBorders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65C93CBD" w14:textId="77777777" w:rsidR="00F62704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EFMB</w:t>
            </w:r>
          </w:p>
          <w:p w14:paraId="43AB9981" w14:textId="3D223E9F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203</w:t>
            </w:r>
          </w:p>
          <w:p w14:paraId="6AE41B67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(10)</w:t>
            </w:r>
          </w:p>
          <w:p w14:paraId="514CA575" w14:textId="7694BE03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bCs/>
                <w:sz w:val="14"/>
                <w:szCs w:val="14"/>
              </w:rPr>
              <w:t>AZ06</w:t>
            </w:r>
          </w:p>
        </w:tc>
        <w:tc>
          <w:tcPr>
            <w:tcW w:w="402" w:type="dxa"/>
            <w:tcBorders>
              <w:left w:val="double" w:sz="4" w:space="0" w:color="auto"/>
            </w:tcBorders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04745273" w14:textId="7425FEC1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7D8BB5A7" w14:textId="07F9AD5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73C4CA7D" w14:textId="78A7422A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5F99234E" w14:textId="085D5BDC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5B5B3973" w14:textId="77777777" w:rsidR="00F62704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EFGK</w:t>
            </w:r>
          </w:p>
          <w:p w14:paraId="2296317A" w14:textId="742C1CD6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205</w:t>
            </w:r>
          </w:p>
          <w:p w14:paraId="77C63B12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(14)</w:t>
            </w:r>
          </w:p>
          <w:p w14:paraId="10EC57F5" w14:textId="1C04D972" w:rsidR="008C4E1D" w:rsidRPr="00F10478" w:rsidRDefault="008C4E1D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AMFİ</w:t>
            </w:r>
          </w:p>
        </w:tc>
        <w:tc>
          <w:tcPr>
            <w:tcW w:w="47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0643E851" w14:textId="77777777" w:rsidR="00F62704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EFGK</w:t>
            </w:r>
          </w:p>
          <w:p w14:paraId="283B069C" w14:textId="55B7C66B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205</w:t>
            </w:r>
          </w:p>
          <w:p w14:paraId="78EA62A4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(14)</w:t>
            </w:r>
          </w:p>
          <w:p w14:paraId="55F705B4" w14:textId="5D5A927D" w:rsidR="008C4E1D" w:rsidRPr="00F10478" w:rsidRDefault="008C4E1D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AMFİ</w:t>
            </w:r>
          </w:p>
        </w:tc>
        <w:tc>
          <w:tcPr>
            <w:tcW w:w="47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00A2B0F9" w14:textId="5E0B0DB2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right w:val="double" w:sz="4" w:space="0" w:color="auto"/>
            </w:tcBorders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7C6BE71E" w14:textId="78688D8B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3"/>
            <w:tcBorders>
              <w:left w:val="double" w:sz="4" w:space="0" w:color="auto"/>
            </w:tcBorders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528E5F9C" w14:textId="4EF3D382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3AF6D6D6" w14:textId="3D130B8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2A9CB08D" w14:textId="7E452115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582DDEC6" w14:textId="2587973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7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72C82BB1" w14:textId="666CBEDC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0441165F" w14:textId="1C1A708F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5003F1BC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right w:val="double" w:sz="4" w:space="0" w:color="auto"/>
            </w:tcBorders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425D8E1E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5" w:type="dxa"/>
            <w:gridSpan w:val="2"/>
            <w:vMerge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1E00E" w14:textId="77777777" w:rsidR="008037F2" w:rsidRPr="00277238" w:rsidRDefault="008037F2" w:rsidP="008037F2"/>
        </w:tc>
      </w:tr>
      <w:tr w:rsidR="008037F2" w:rsidRPr="00277238" w14:paraId="576FDACB" w14:textId="77777777" w:rsidTr="008D515E">
        <w:trPr>
          <w:cantSplit/>
          <w:trHeight w:val="708"/>
          <w:jc w:val="center"/>
        </w:trPr>
        <w:tc>
          <w:tcPr>
            <w:tcW w:w="132" w:type="dxa"/>
            <w:vMerge/>
            <w:shd w:val="clear" w:color="auto" w:fill="FFFF00"/>
            <w:tcMar>
              <w:left w:w="0" w:type="dxa"/>
              <w:right w:w="0" w:type="dxa"/>
            </w:tcMar>
            <w:vAlign w:val="center"/>
          </w:tcPr>
          <w:p w14:paraId="49D475B3" w14:textId="77777777" w:rsidR="008037F2" w:rsidRPr="00277238" w:rsidRDefault="008037F2" w:rsidP="008037F2"/>
        </w:tc>
        <w:tc>
          <w:tcPr>
            <w:tcW w:w="440" w:type="dxa"/>
            <w:shd w:val="clear" w:color="auto" w:fill="FBD4B4" w:themeFill="accent6" w:themeFillTint="66"/>
            <w:tcMar>
              <w:left w:w="0" w:type="dxa"/>
              <w:right w:w="0" w:type="dxa"/>
            </w:tcMar>
            <w:vAlign w:val="center"/>
          </w:tcPr>
          <w:p w14:paraId="76B4258C" w14:textId="77777777" w:rsidR="008037F2" w:rsidRPr="00F85D01" w:rsidRDefault="008037F2" w:rsidP="008037F2">
            <w:pPr>
              <w:rPr>
                <w:sz w:val="16"/>
                <w:szCs w:val="16"/>
              </w:rPr>
            </w:pPr>
            <w:r w:rsidRPr="00F85D01">
              <w:rPr>
                <w:b/>
                <w:sz w:val="16"/>
                <w:szCs w:val="16"/>
              </w:rPr>
              <w:t>Sınıf-3A</w:t>
            </w:r>
          </w:p>
        </w:tc>
        <w:tc>
          <w:tcPr>
            <w:tcW w:w="274" w:type="dxa"/>
            <w:gridSpan w:val="2"/>
            <w:tcBorders>
              <w:right w:val="double" w:sz="4" w:space="0" w:color="auto"/>
            </w:tcBorders>
            <w:shd w:val="clear" w:color="auto" w:fill="FBD4B4" w:themeFill="accent6" w:themeFillTint="66"/>
            <w:tcMar>
              <w:left w:w="0" w:type="dxa"/>
              <w:right w:w="0" w:type="dxa"/>
            </w:tcMar>
            <w:vAlign w:val="center"/>
          </w:tcPr>
          <w:p w14:paraId="78115DAC" w14:textId="77777777" w:rsidR="008037F2" w:rsidRPr="00277238" w:rsidRDefault="008037F2" w:rsidP="008037F2">
            <w:pPr>
              <w:rPr>
                <w:b/>
                <w:sz w:val="8"/>
                <w:szCs w:val="8"/>
              </w:rPr>
            </w:pPr>
            <w:r w:rsidRPr="00277238">
              <w:rPr>
                <w:b/>
                <w:sz w:val="8"/>
                <w:szCs w:val="8"/>
              </w:rPr>
              <w:t>Ders Adı</w:t>
            </w:r>
          </w:p>
          <w:p w14:paraId="4D438C64" w14:textId="77777777" w:rsidR="008037F2" w:rsidRPr="00277238" w:rsidRDefault="008037F2" w:rsidP="008037F2">
            <w:pPr>
              <w:rPr>
                <w:b/>
                <w:sz w:val="8"/>
                <w:szCs w:val="8"/>
              </w:rPr>
            </w:pPr>
            <w:proofErr w:type="spellStart"/>
            <w:r w:rsidRPr="00277238">
              <w:rPr>
                <w:b/>
                <w:sz w:val="8"/>
                <w:szCs w:val="8"/>
              </w:rPr>
              <w:t>Öğrt</w:t>
            </w:r>
            <w:proofErr w:type="spellEnd"/>
            <w:r w:rsidRPr="00277238">
              <w:rPr>
                <w:b/>
                <w:sz w:val="8"/>
                <w:szCs w:val="8"/>
              </w:rPr>
              <w:t xml:space="preserve">. </w:t>
            </w:r>
            <w:proofErr w:type="spellStart"/>
            <w:r w:rsidRPr="00277238">
              <w:rPr>
                <w:b/>
                <w:sz w:val="8"/>
                <w:szCs w:val="8"/>
              </w:rPr>
              <w:t>Elm</w:t>
            </w:r>
            <w:proofErr w:type="spellEnd"/>
            <w:r w:rsidRPr="00277238">
              <w:rPr>
                <w:b/>
                <w:sz w:val="8"/>
                <w:szCs w:val="8"/>
              </w:rPr>
              <w:t>.</w:t>
            </w:r>
          </w:p>
          <w:p w14:paraId="336DAA60" w14:textId="77777777" w:rsidR="008037F2" w:rsidRPr="00277238" w:rsidRDefault="008037F2" w:rsidP="008037F2">
            <w:r w:rsidRPr="00277238">
              <w:rPr>
                <w:b/>
                <w:sz w:val="8"/>
                <w:szCs w:val="8"/>
              </w:rPr>
              <w:t>Sınıf Nu.: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BD4B4" w:themeFill="accent6" w:themeFillTint="66"/>
          </w:tcPr>
          <w:p w14:paraId="3F9EEB2B" w14:textId="77777777" w:rsidR="008037F2" w:rsidRPr="00E51106" w:rsidRDefault="008037F2" w:rsidP="008037F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EB0A43E" w14:textId="4065C30E" w:rsidR="008037F2" w:rsidRPr="00E51106" w:rsidRDefault="008037F2" w:rsidP="008037F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8232EE4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EFGK</w:t>
            </w:r>
          </w:p>
          <w:p w14:paraId="58CAB6D8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301</w:t>
            </w:r>
          </w:p>
          <w:p w14:paraId="5B343066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(21)</w:t>
            </w:r>
          </w:p>
          <w:p w14:paraId="6999AD45" w14:textId="2B05459A" w:rsidR="008037F2" w:rsidRPr="00F10478" w:rsidRDefault="00CE70D0" w:rsidP="008037F2">
            <w:pPr>
              <w:jc w:val="center"/>
              <w:rPr>
                <w:rFonts w:ascii="Times New Roman" w:hAnsi="Times New Roman" w:cs="Times New Roman"/>
                <w:color w:val="EE0000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</w:t>
            </w:r>
            <w:r w:rsidR="008037F2"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Z06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D5F43B6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EFGK</w:t>
            </w:r>
          </w:p>
          <w:p w14:paraId="2AB57EC0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301</w:t>
            </w:r>
          </w:p>
          <w:p w14:paraId="371687B4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(21)</w:t>
            </w:r>
          </w:p>
          <w:p w14:paraId="47992C99" w14:textId="71AB4000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color w:val="EE0000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D87D8DE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EFGK</w:t>
            </w:r>
          </w:p>
          <w:p w14:paraId="4F978B79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313</w:t>
            </w:r>
          </w:p>
          <w:p w14:paraId="313B3E32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(11)</w:t>
            </w:r>
          </w:p>
          <w:p w14:paraId="5A50BF13" w14:textId="48EAAF00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AMFİ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3C83018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EFGK</w:t>
            </w:r>
          </w:p>
          <w:p w14:paraId="51E9C63C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313</w:t>
            </w:r>
          </w:p>
          <w:p w14:paraId="5F8D2642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(11)</w:t>
            </w:r>
          </w:p>
          <w:p w14:paraId="66BF1F68" w14:textId="6DF409B6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AMFİ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D24BB03" w14:textId="0FA58654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3" w:type="dxa"/>
            <w:tcBorders>
              <w:left w:val="single" w:sz="4" w:space="0" w:color="auto"/>
              <w:right w:val="double" w:sz="4" w:space="0" w:color="auto"/>
            </w:tcBorders>
            <w:shd w:val="clear" w:color="auto" w:fill="FBD4B4" w:themeFill="accent6" w:themeFillTint="66"/>
          </w:tcPr>
          <w:p w14:paraId="34B01C3B" w14:textId="0A08D379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9" w:type="dxa"/>
            <w:tcBorders>
              <w:left w:val="double" w:sz="4" w:space="0" w:color="auto"/>
            </w:tcBorders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6582D99C" w14:textId="77777777" w:rsidR="003A5A98" w:rsidRDefault="008037F2" w:rsidP="008037F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ELT</w:t>
            </w:r>
          </w:p>
          <w:p w14:paraId="471E06D2" w14:textId="5105C5D2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307</w:t>
            </w:r>
          </w:p>
          <w:p w14:paraId="62AFD484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(4)</w:t>
            </w:r>
          </w:p>
          <w:p w14:paraId="3F81292B" w14:textId="27872FBF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CZ02</w:t>
            </w:r>
          </w:p>
          <w:p w14:paraId="3CDE6AA3" w14:textId="6E1FF6B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080DB289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ELT</w:t>
            </w:r>
          </w:p>
          <w:p w14:paraId="1086F25C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307</w:t>
            </w:r>
          </w:p>
          <w:p w14:paraId="7308CB9F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(4)</w:t>
            </w:r>
          </w:p>
          <w:p w14:paraId="34F442FD" w14:textId="083F8410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(CZ02</w:t>
            </w:r>
          </w:p>
          <w:p w14:paraId="3BADB593" w14:textId="7DC61E61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0E217135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EFM</w:t>
            </w:r>
          </w:p>
          <w:p w14:paraId="3400C151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B</w:t>
            </w:r>
          </w:p>
          <w:p w14:paraId="1C0509B5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301</w:t>
            </w:r>
          </w:p>
          <w:p w14:paraId="53EB7D3B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(13)</w:t>
            </w:r>
          </w:p>
          <w:p w14:paraId="121B9163" w14:textId="30905ED6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CZ06</w:t>
            </w:r>
          </w:p>
        </w:tc>
        <w:tc>
          <w:tcPr>
            <w:tcW w:w="471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542CF66D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EFM</w:t>
            </w:r>
          </w:p>
          <w:p w14:paraId="5BF6A21E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B</w:t>
            </w:r>
          </w:p>
          <w:p w14:paraId="1FB62FAB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301</w:t>
            </w:r>
          </w:p>
          <w:p w14:paraId="0A3227F5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(13)</w:t>
            </w:r>
          </w:p>
          <w:p w14:paraId="46A5334B" w14:textId="7B5BD239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CZ06</w:t>
            </w:r>
          </w:p>
        </w:tc>
        <w:tc>
          <w:tcPr>
            <w:tcW w:w="471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2213F6C1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72EE08FA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301</w:t>
            </w:r>
          </w:p>
          <w:p w14:paraId="6BFCD80E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(2)</w:t>
            </w:r>
          </w:p>
          <w:p w14:paraId="5DF9878C" w14:textId="7827DA63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CZ02</w:t>
            </w:r>
          </w:p>
          <w:p w14:paraId="4AADA427" w14:textId="30DB47DF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676102F6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0FBB861D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301</w:t>
            </w:r>
          </w:p>
          <w:p w14:paraId="1A9DB70D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(2)</w:t>
            </w:r>
          </w:p>
          <w:p w14:paraId="2F841BCE" w14:textId="7B2DF99C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CZ02</w:t>
            </w:r>
          </w:p>
          <w:p w14:paraId="027F5931" w14:textId="2814CBD8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0" w:type="dxa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40DCF7FB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78224234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301</w:t>
            </w:r>
          </w:p>
          <w:p w14:paraId="430670BD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(2)</w:t>
            </w:r>
          </w:p>
          <w:p w14:paraId="691FD5AE" w14:textId="4ADAF7FC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CZ02</w:t>
            </w:r>
          </w:p>
          <w:p w14:paraId="6A8D6B4A" w14:textId="5552C5EB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gridSpan w:val="2"/>
            <w:tcBorders>
              <w:right w:val="double" w:sz="4" w:space="0" w:color="auto"/>
            </w:tcBorders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4E59E275" w14:textId="12AF03B2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0" w:type="dxa"/>
            <w:gridSpan w:val="2"/>
            <w:tcBorders>
              <w:left w:val="double" w:sz="4" w:space="0" w:color="auto"/>
            </w:tcBorders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6951748C" w14:textId="26CFF321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403CCBC9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7762A439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303</w:t>
            </w:r>
          </w:p>
          <w:p w14:paraId="03AA49C3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(4)</w:t>
            </w:r>
          </w:p>
          <w:p w14:paraId="74F11B16" w14:textId="35DA4DBC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CZ02</w:t>
            </w:r>
          </w:p>
        </w:tc>
        <w:tc>
          <w:tcPr>
            <w:tcW w:w="497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1127F542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44F89DC6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303</w:t>
            </w:r>
          </w:p>
          <w:p w14:paraId="475FE94C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(4)</w:t>
            </w:r>
          </w:p>
          <w:p w14:paraId="6C8A7419" w14:textId="745F276E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CZ02</w:t>
            </w:r>
          </w:p>
          <w:p w14:paraId="60A92156" w14:textId="4585D9FB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47" w:type="dxa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1DA54231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67E91443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303</w:t>
            </w:r>
          </w:p>
          <w:p w14:paraId="652E8F47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(4)</w:t>
            </w:r>
          </w:p>
          <w:p w14:paraId="5370D44E" w14:textId="0A9E0002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CZ02</w:t>
            </w:r>
          </w:p>
        </w:tc>
        <w:tc>
          <w:tcPr>
            <w:tcW w:w="47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699E2AFD" w14:textId="77777777" w:rsidR="0000179B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EFMB</w:t>
            </w:r>
          </w:p>
          <w:p w14:paraId="6EAAD6C0" w14:textId="54E829F3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313</w:t>
            </w:r>
          </w:p>
          <w:p w14:paraId="734735E4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(3)</w:t>
            </w:r>
          </w:p>
          <w:p w14:paraId="2A8D9C0A" w14:textId="5A263931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CZ06</w:t>
            </w:r>
          </w:p>
        </w:tc>
        <w:tc>
          <w:tcPr>
            <w:tcW w:w="47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0FA052B3" w14:textId="77777777" w:rsidR="0000179B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EFMB</w:t>
            </w:r>
          </w:p>
          <w:p w14:paraId="58BC5068" w14:textId="73E41256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313</w:t>
            </w:r>
          </w:p>
          <w:p w14:paraId="113CAD2C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(3)</w:t>
            </w:r>
          </w:p>
          <w:p w14:paraId="15A7EE19" w14:textId="05C758A9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CZ06</w:t>
            </w:r>
          </w:p>
        </w:tc>
        <w:tc>
          <w:tcPr>
            <w:tcW w:w="47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  <w:vAlign w:val="center"/>
          </w:tcPr>
          <w:p w14:paraId="6665ECFA" w14:textId="1562303E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gridSpan w:val="3"/>
            <w:tcBorders>
              <w:right w:val="double" w:sz="4" w:space="0" w:color="auto"/>
            </w:tcBorders>
            <w:shd w:val="clear" w:color="auto" w:fill="FBD4B4" w:themeFill="accent6" w:themeFillTint="66"/>
            <w:tcMar>
              <w:left w:w="0" w:type="dxa"/>
              <w:right w:w="0" w:type="dxa"/>
            </w:tcMar>
            <w:vAlign w:val="center"/>
          </w:tcPr>
          <w:p w14:paraId="6F411FFD" w14:textId="5747756B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left w:val="double" w:sz="4" w:space="0" w:color="auto"/>
            </w:tcBorders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30751FB4" w14:textId="21825EDC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184DFA5C" w14:textId="534870AE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028A5738" w14:textId="2D488CA5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1040B0E0" w14:textId="462AC455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62952D58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ELT</w:t>
            </w:r>
          </w:p>
          <w:p w14:paraId="0FF96642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305</w:t>
            </w:r>
          </w:p>
          <w:p w14:paraId="410A4D7C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(8)</w:t>
            </w:r>
          </w:p>
          <w:p w14:paraId="1CCE3754" w14:textId="7B195A46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CZ06</w:t>
            </w:r>
          </w:p>
        </w:tc>
        <w:tc>
          <w:tcPr>
            <w:tcW w:w="47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12ADFB60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37914B0C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305</w:t>
            </w:r>
          </w:p>
          <w:p w14:paraId="462D9F23" w14:textId="77777777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(8)</w:t>
            </w:r>
          </w:p>
          <w:p w14:paraId="2E2D539B" w14:textId="739DCB48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CZ06</w:t>
            </w:r>
          </w:p>
        </w:tc>
        <w:tc>
          <w:tcPr>
            <w:tcW w:w="47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7E153059" w14:textId="77777777" w:rsidR="005A126D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EFMB</w:t>
            </w:r>
          </w:p>
          <w:p w14:paraId="7424E23A" w14:textId="66A5B4C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303</w:t>
            </w:r>
          </w:p>
          <w:p w14:paraId="12D4C805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(21)</w:t>
            </w:r>
          </w:p>
          <w:p w14:paraId="1BED1CBB" w14:textId="35A97E4E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CZ06</w:t>
            </w:r>
          </w:p>
        </w:tc>
        <w:tc>
          <w:tcPr>
            <w:tcW w:w="472" w:type="dxa"/>
            <w:gridSpan w:val="2"/>
            <w:tcBorders>
              <w:right w:val="double" w:sz="4" w:space="0" w:color="auto"/>
            </w:tcBorders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4EEB2E8E" w14:textId="77777777" w:rsidR="005A126D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EFMB</w:t>
            </w:r>
          </w:p>
          <w:p w14:paraId="30D51338" w14:textId="0DECC26B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303</w:t>
            </w:r>
          </w:p>
          <w:p w14:paraId="1BA3120C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(21)</w:t>
            </w:r>
          </w:p>
          <w:p w14:paraId="7273E6FB" w14:textId="5C155138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CZ06</w:t>
            </w:r>
          </w:p>
        </w:tc>
        <w:tc>
          <w:tcPr>
            <w:tcW w:w="472" w:type="dxa"/>
            <w:gridSpan w:val="3"/>
            <w:tcBorders>
              <w:left w:val="double" w:sz="4" w:space="0" w:color="auto"/>
            </w:tcBorders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63711C19" w14:textId="072C7434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  <w:vAlign w:val="center"/>
          </w:tcPr>
          <w:p w14:paraId="7257D941" w14:textId="77777777" w:rsidR="009529C3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EFMB</w:t>
            </w:r>
          </w:p>
          <w:p w14:paraId="26A5F392" w14:textId="4652D23A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311</w:t>
            </w:r>
          </w:p>
          <w:p w14:paraId="42BDFD24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(14)</w:t>
            </w:r>
          </w:p>
          <w:p w14:paraId="054FE119" w14:textId="01DACD54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CZ06</w:t>
            </w:r>
          </w:p>
        </w:tc>
        <w:tc>
          <w:tcPr>
            <w:tcW w:w="47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  <w:vAlign w:val="center"/>
          </w:tcPr>
          <w:p w14:paraId="44B10DBA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EFMB</w:t>
            </w:r>
          </w:p>
          <w:p w14:paraId="576864C5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311</w:t>
            </w:r>
          </w:p>
          <w:p w14:paraId="3BD6910F" w14:textId="77777777" w:rsidR="008037F2" w:rsidRPr="00F10478" w:rsidRDefault="008037F2" w:rsidP="008037F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(14)</w:t>
            </w:r>
          </w:p>
          <w:p w14:paraId="647B32C7" w14:textId="25C0F76C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CZ06</w:t>
            </w:r>
          </w:p>
        </w:tc>
        <w:tc>
          <w:tcPr>
            <w:tcW w:w="47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6557ED0F" w14:textId="5CD9A3E9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77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792E4072" w14:textId="49C0090B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7E6B5A1C" w14:textId="35C4BF79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green"/>
              </w:rPr>
            </w:pPr>
          </w:p>
        </w:tc>
        <w:tc>
          <w:tcPr>
            <w:tcW w:w="472" w:type="dxa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776CD862" w14:textId="309ED540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green"/>
              </w:rPr>
            </w:pPr>
          </w:p>
        </w:tc>
        <w:tc>
          <w:tcPr>
            <w:tcW w:w="472" w:type="dxa"/>
            <w:gridSpan w:val="2"/>
            <w:tcBorders>
              <w:right w:val="double" w:sz="4" w:space="0" w:color="auto"/>
            </w:tcBorders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25B61D51" w14:textId="1AD06A78" w:rsidR="008037F2" w:rsidRPr="00F10478" w:rsidRDefault="008037F2" w:rsidP="008037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5" w:type="dxa"/>
            <w:gridSpan w:val="2"/>
            <w:vMerge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F6DB0" w14:textId="77777777" w:rsidR="008037F2" w:rsidRPr="00277238" w:rsidRDefault="008037F2" w:rsidP="008037F2"/>
        </w:tc>
      </w:tr>
      <w:tr w:rsidR="00BF2FE0" w:rsidRPr="00277238" w14:paraId="3B8C2B25" w14:textId="77777777" w:rsidTr="008D515E">
        <w:trPr>
          <w:cantSplit/>
          <w:trHeight w:val="708"/>
          <w:jc w:val="center"/>
        </w:trPr>
        <w:tc>
          <w:tcPr>
            <w:tcW w:w="132" w:type="dxa"/>
            <w:vMerge/>
            <w:tcBorders>
              <w:bottom w:val="single" w:sz="4" w:space="0" w:color="000000" w:themeColor="text1"/>
            </w:tcBorders>
            <w:shd w:val="clear" w:color="auto" w:fill="FFFF00"/>
            <w:tcMar>
              <w:left w:w="0" w:type="dxa"/>
              <w:right w:w="0" w:type="dxa"/>
            </w:tcMar>
            <w:vAlign w:val="center"/>
          </w:tcPr>
          <w:p w14:paraId="79298020" w14:textId="77777777" w:rsidR="00BF2FE0" w:rsidRPr="00277238" w:rsidRDefault="00BF2FE0" w:rsidP="00BF2FE0"/>
        </w:tc>
        <w:tc>
          <w:tcPr>
            <w:tcW w:w="440" w:type="dxa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  <w:vAlign w:val="center"/>
          </w:tcPr>
          <w:p w14:paraId="4825386C" w14:textId="77777777" w:rsidR="00BF2FE0" w:rsidRPr="00F85D01" w:rsidRDefault="00BF2FE0" w:rsidP="00BF2FE0">
            <w:pPr>
              <w:rPr>
                <w:sz w:val="16"/>
                <w:szCs w:val="16"/>
              </w:rPr>
            </w:pPr>
            <w:r w:rsidRPr="00F85D01">
              <w:rPr>
                <w:b/>
                <w:sz w:val="16"/>
                <w:szCs w:val="16"/>
              </w:rPr>
              <w:t>Sınıf-4A</w:t>
            </w:r>
          </w:p>
        </w:tc>
        <w:tc>
          <w:tcPr>
            <w:tcW w:w="274" w:type="dxa"/>
            <w:gridSpan w:val="2"/>
            <w:tcBorders>
              <w:bottom w:val="single" w:sz="4" w:space="0" w:color="000000" w:themeColor="text1"/>
              <w:right w:val="double" w:sz="4" w:space="0" w:color="auto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  <w:vAlign w:val="center"/>
          </w:tcPr>
          <w:p w14:paraId="56F2572F" w14:textId="77777777" w:rsidR="00BF2FE0" w:rsidRPr="00277238" w:rsidRDefault="00BF2FE0" w:rsidP="00BF2FE0">
            <w:pPr>
              <w:rPr>
                <w:b/>
                <w:sz w:val="8"/>
                <w:szCs w:val="8"/>
              </w:rPr>
            </w:pPr>
            <w:r w:rsidRPr="00277238">
              <w:rPr>
                <w:b/>
                <w:sz w:val="8"/>
                <w:szCs w:val="8"/>
              </w:rPr>
              <w:t>Ders Adı</w:t>
            </w:r>
          </w:p>
          <w:p w14:paraId="2A0778A6" w14:textId="77777777" w:rsidR="00BF2FE0" w:rsidRPr="00277238" w:rsidRDefault="00BF2FE0" w:rsidP="00BF2FE0">
            <w:pPr>
              <w:rPr>
                <w:b/>
                <w:sz w:val="8"/>
                <w:szCs w:val="8"/>
              </w:rPr>
            </w:pPr>
            <w:proofErr w:type="spellStart"/>
            <w:r w:rsidRPr="00277238">
              <w:rPr>
                <w:b/>
                <w:sz w:val="8"/>
                <w:szCs w:val="8"/>
              </w:rPr>
              <w:t>Öğrt</w:t>
            </w:r>
            <w:proofErr w:type="spellEnd"/>
            <w:r w:rsidRPr="00277238">
              <w:rPr>
                <w:b/>
                <w:sz w:val="8"/>
                <w:szCs w:val="8"/>
              </w:rPr>
              <w:t xml:space="preserve">. </w:t>
            </w:r>
            <w:proofErr w:type="spellStart"/>
            <w:r w:rsidRPr="00277238">
              <w:rPr>
                <w:b/>
                <w:sz w:val="8"/>
                <w:szCs w:val="8"/>
              </w:rPr>
              <w:t>Elm</w:t>
            </w:r>
            <w:proofErr w:type="spellEnd"/>
            <w:r w:rsidRPr="00277238">
              <w:rPr>
                <w:b/>
                <w:sz w:val="8"/>
                <w:szCs w:val="8"/>
              </w:rPr>
              <w:t>.</w:t>
            </w:r>
          </w:p>
          <w:p w14:paraId="7BAC3239" w14:textId="77777777" w:rsidR="00BF2FE0" w:rsidRPr="00277238" w:rsidRDefault="00BF2FE0" w:rsidP="00BF2FE0">
            <w:r w:rsidRPr="00277238">
              <w:rPr>
                <w:b/>
                <w:sz w:val="8"/>
                <w:szCs w:val="8"/>
              </w:rPr>
              <w:t>Sınıf Nu.:</w:t>
            </w:r>
          </w:p>
        </w:tc>
        <w:tc>
          <w:tcPr>
            <w:tcW w:w="283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</w:tcPr>
          <w:p w14:paraId="2DA470A4" w14:textId="77777777" w:rsidR="00BF2FE0" w:rsidRPr="00E51106" w:rsidRDefault="00BF2FE0" w:rsidP="00BF2FE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</w:tcPr>
          <w:p w14:paraId="18820C09" w14:textId="77777777" w:rsidR="00BF2FE0" w:rsidRPr="00E51106" w:rsidRDefault="00BF2FE0" w:rsidP="00BF2FE0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</w:tcPr>
          <w:p w14:paraId="5014818C" w14:textId="77777777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</w:tcPr>
          <w:p w14:paraId="3DBAAE41" w14:textId="77777777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</w:tcPr>
          <w:p w14:paraId="68FD6790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5C7AE823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403</w:t>
            </w:r>
          </w:p>
          <w:p w14:paraId="170F65C9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(2)</w:t>
            </w:r>
          </w:p>
          <w:p w14:paraId="6FD31B04" w14:textId="68AA2278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CZ05</w:t>
            </w:r>
          </w:p>
          <w:p w14:paraId="3DBBB7A6" w14:textId="5C6D7FF7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</w:tcPr>
          <w:p w14:paraId="12B691A1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00FD99FF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403</w:t>
            </w:r>
          </w:p>
          <w:p w14:paraId="0A719453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(2)</w:t>
            </w:r>
          </w:p>
          <w:p w14:paraId="4AF19E76" w14:textId="6C9F12D6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CZ05</w:t>
            </w:r>
          </w:p>
          <w:p w14:paraId="65813272" w14:textId="061E13FE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</w:tcPr>
          <w:p w14:paraId="303C514B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150767A7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403</w:t>
            </w:r>
          </w:p>
          <w:p w14:paraId="377CCF62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(2)</w:t>
            </w:r>
          </w:p>
          <w:p w14:paraId="1DBDA48D" w14:textId="176B6DCC" w:rsidR="00BF2FE0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CZ05</w:t>
            </w:r>
          </w:p>
          <w:p w14:paraId="3A1E8354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14:paraId="287922C5" w14:textId="2E841F9D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B8CCE4" w:themeFill="accent1" w:themeFillTint="66"/>
          </w:tcPr>
          <w:p w14:paraId="2C5717DE" w14:textId="6D076A55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9" w:type="dxa"/>
            <w:tcBorders>
              <w:left w:val="double" w:sz="4" w:space="0" w:color="auto"/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137201E3" w14:textId="77777777" w:rsidR="00BF2FE0" w:rsidRPr="00673495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3495">
              <w:rPr>
                <w:rFonts w:ascii="Times New Roman" w:hAnsi="Times New Roman" w:cs="Times New Roman"/>
                <w:sz w:val="14"/>
                <w:szCs w:val="14"/>
              </w:rPr>
              <w:t>EFMB</w:t>
            </w:r>
          </w:p>
          <w:p w14:paraId="67F901C4" w14:textId="77777777" w:rsidR="00BF2FE0" w:rsidRPr="00673495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3495">
              <w:rPr>
                <w:rFonts w:ascii="Times New Roman" w:hAnsi="Times New Roman" w:cs="Times New Roman"/>
                <w:sz w:val="14"/>
                <w:szCs w:val="14"/>
              </w:rPr>
              <w:t>401</w:t>
            </w:r>
          </w:p>
          <w:p w14:paraId="744E1DAE" w14:textId="6431C298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3495">
              <w:rPr>
                <w:rFonts w:ascii="Times New Roman" w:hAnsi="Times New Roman" w:cs="Times New Roman"/>
                <w:sz w:val="14"/>
                <w:szCs w:val="14"/>
              </w:rPr>
              <w:t>(1,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2,3, 7)</w:t>
            </w:r>
          </w:p>
          <w:p w14:paraId="0461ABFA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CZ06</w:t>
            </w:r>
          </w:p>
          <w:p w14:paraId="5C87D43B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CZ05</w:t>
            </w:r>
          </w:p>
          <w:p w14:paraId="33AD97FC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CZ01</w:t>
            </w:r>
          </w:p>
          <w:p w14:paraId="169D2638" w14:textId="32F5E997" w:rsidR="00BF2FE0" w:rsidRPr="00673495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CZ03</w:t>
            </w:r>
          </w:p>
        </w:tc>
        <w:tc>
          <w:tcPr>
            <w:tcW w:w="413" w:type="dxa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20AD5D9E" w14:textId="77777777" w:rsidR="00BF2FE0" w:rsidRPr="00673495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3495">
              <w:rPr>
                <w:rFonts w:ascii="Times New Roman" w:hAnsi="Times New Roman" w:cs="Times New Roman"/>
                <w:sz w:val="14"/>
                <w:szCs w:val="14"/>
              </w:rPr>
              <w:t>EFMB</w:t>
            </w:r>
          </w:p>
          <w:p w14:paraId="51D5BCAC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3495">
              <w:rPr>
                <w:rFonts w:ascii="Times New Roman" w:hAnsi="Times New Roman" w:cs="Times New Roman"/>
                <w:sz w:val="14"/>
                <w:szCs w:val="14"/>
              </w:rPr>
              <w:t>401</w:t>
            </w:r>
          </w:p>
          <w:p w14:paraId="78899673" w14:textId="59262DB9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3495">
              <w:rPr>
                <w:rFonts w:ascii="Times New Roman" w:hAnsi="Times New Roman" w:cs="Times New Roman"/>
                <w:sz w:val="14"/>
                <w:szCs w:val="14"/>
              </w:rPr>
              <w:t>(1,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2,3,7)</w:t>
            </w:r>
          </w:p>
          <w:p w14:paraId="515DA167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CZ06</w:t>
            </w:r>
          </w:p>
          <w:p w14:paraId="1005CE5A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CZ05</w:t>
            </w:r>
          </w:p>
          <w:p w14:paraId="49CA15AE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CZ01</w:t>
            </w:r>
          </w:p>
          <w:p w14:paraId="25CFFE66" w14:textId="68AE9CE2" w:rsidR="00BF2FE0" w:rsidRPr="00673495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CZ03</w:t>
            </w:r>
          </w:p>
        </w:tc>
        <w:tc>
          <w:tcPr>
            <w:tcW w:w="471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6271883A" w14:textId="77777777" w:rsidR="00BF2FE0" w:rsidRPr="00673495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3495">
              <w:rPr>
                <w:rFonts w:ascii="Times New Roman" w:hAnsi="Times New Roman" w:cs="Times New Roman"/>
                <w:sz w:val="14"/>
                <w:szCs w:val="14"/>
              </w:rPr>
              <w:t>EFMB</w:t>
            </w:r>
          </w:p>
          <w:p w14:paraId="3884160D" w14:textId="77777777" w:rsidR="00BF2FE0" w:rsidRPr="00673495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3495">
              <w:rPr>
                <w:rFonts w:ascii="Times New Roman" w:hAnsi="Times New Roman" w:cs="Times New Roman"/>
                <w:sz w:val="14"/>
                <w:szCs w:val="14"/>
              </w:rPr>
              <w:t>401</w:t>
            </w:r>
          </w:p>
          <w:p w14:paraId="3E4ED521" w14:textId="6A609C8F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3495">
              <w:rPr>
                <w:rFonts w:ascii="Times New Roman" w:hAnsi="Times New Roman" w:cs="Times New Roman"/>
                <w:sz w:val="14"/>
                <w:szCs w:val="14"/>
              </w:rPr>
              <w:t>(1,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2,3,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  <w:p w14:paraId="715315BF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CZ06</w:t>
            </w:r>
          </w:p>
          <w:p w14:paraId="1B763A86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CZ05</w:t>
            </w:r>
          </w:p>
          <w:p w14:paraId="21AFDD28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CZ01</w:t>
            </w:r>
          </w:p>
          <w:p w14:paraId="375F508B" w14:textId="72C3FD07" w:rsidR="00BF2FE0" w:rsidRPr="00673495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CZ03</w:t>
            </w:r>
          </w:p>
        </w:tc>
        <w:tc>
          <w:tcPr>
            <w:tcW w:w="471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63CEE9E8" w14:textId="77777777" w:rsidR="00BF2FE0" w:rsidRPr="00673495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3495">
              <w:rPr>
                <w:rFonts w:ascii="Times New Roman" w:hAnsi="Times New Roman" w:cs="Times New Roman"/>
                <w:sz w:val="14"/>
                <w:szCs w:val="14"/>
              </w:rPr>
              <w:t>EFMB</w:t>
            </w:r>
          </w:p>
          <w:p w14:paraId="13F04692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3495">
              <w:rPr>
                <w:rFonts w:ascii="Times New Roman" w:hAnsi="Times New Roman" w:cs="Times New Roman"/>
                <w:sz w:val="14"/>
                <w:szCs w:val="14"/>
              </w:rPr>
              <w:t>401</w:t>
            </w:r>
          </w:p>
          <w:p w14:paraId="03D007FD" w14:textId="5EC71AC3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3495">
              <w:rPr>
                <w:rFonts w:ascii="Times New Roman" w:hAnsi="Times New Roman" w:cs="Times New Roman"/>
                <w:sz w:val="14"/>
                <w:szCs w:val="14"/>
              </w:rPr>
              <w:t>(1,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2,3,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  <w:p w14:paraId="5ECF2A2F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CZ06</w:t>
            </w:r>
          </w:p>
          <w:p w14:paraId="4C922C88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CZ05</w:t>
            </w:r>
          </w:p>
          <w:p w14:paraId="1EC346FC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CZ01</w:t>
            </w:r>
          </w:p>
          <w:p w14:paraId="5EA1B4E5" w14:textId="4486E266" w:rsidR="00BF2FE0" w:rsidRPr="00673495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CZ03</w:t>
            </w:r>
          </w:p>
        </w:tc>
        <w:tc>
          <w:tcPr>
            <w:tcW w:w="471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7CA58B35" w14:textId="1128E364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75DA5E2C" w14:textId="1EB6109C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555BA9CE" w14:textId="05796F78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2" w:type="dxa"/>
            <w:gridSpan w:val="2"/>
            <w:tcBorders>
              <w:bottom w:val="single" w:sz="4" w:space="0" w:color="000000" w:themeColor="text1"/>
              <w:right w:val="double" w:sz="4" w:space="0" w:color="auto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388E2C5D" w14:textId="74308C0B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0" w:type="dxa"/>
            <w:gridSpan w:val="2"/>
            <w:tcBorders>
              <w:left w:val="double" w:sz="4" w:space="0" w:color="auto"/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4148AE2C" w14:textId="076F89F0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1C4EA547" w14:textId="63767C05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10275FB9" w14:textId="71E65060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47" w:type="dxa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51900842" w14:textId="3B3B48B0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1EA1C08A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3E64322B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401</w:t>
            </w:r>
          </w:p>
          <w:p w14:paraId="44954DF0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(4)</w:t>
            </w:r>
          </w:p>
          <w:p w14:paraId="1D99B3D4" w14:textId="1D1F7EAF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CZ02</w:t>
            </w: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11708633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24D90076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401</w:t>
            </w:r>
          </w:p>
          <w:p w14:paraId="2036B29C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(4)</w:t>
            </w:r>
          </w:p>
          <w:p w14:paraId="2C949C6A" w14:textId="60C198A4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CZ02</w:t>
            </w: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1D0D64C1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25DEF29E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401</w:t>
            </w:r>
          </w:p>
          <w:p w14:paraId="4DA15176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(4)</w:t>
            </w:r>
          </w:p>
          <w:p w14:paraId="5C416486" w14:textId="557A5041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CZ02</w:t>
            </w:r>
          </w:p>
        </w:tc>
        <w:tc>
          <w:tcPr>
            <w:tcW w:w="542" w:type="dxa"/>
            <w:gridSpan w:val="3"/>
            <w:tcBorders>
              <w:bottom w:val="single" w:sz="4" w:space="0" w:color="000000" w:themeColor="text1"/>
              <w:right w:val="double" w:sz="4" w:space="0" w:color="auto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53BA5699" w14:textId="0B459CC6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left w:val="double" w:sz="4" w:space="0" w:color="auto"/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37CECBE1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13703D66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409</w:t>
            </w:r>
          </w:p>
          <w:p w14:paraId="47519E8C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(3)</w:t>
            </w:r>
          </w:p>
          <w:p w14:paraId="2E991755" w14:textId="68B30958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CZ06</w:t>
            </w: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40833111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03FE3A96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409</w:t>
            </w:r>
          </w:p>
          <w:p w14:paraId="6EA04FAB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(3)</w:t>
            </w:r>
          </w:p>
          <w:p w14:paraId="4220D2FF" w14:textId="6B142286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CZ06</w:t>
            </w: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738208DC" w14:textId="33FC93CE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EFMB</w:t>
            </w: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409</w:t>
            </w:r>
          </w:p>
          <w:p w14:paraId="1E18B3CA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(7)</w:t>
            </w:r>
          </w:p>
          <w:p w14:paraId="004B668B" w14:textId="2337F1D3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AZ01</w:t>
            </w: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6C5796BA" w14:textId="77777777" w:rsidR="00BF2FE0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EFMB</w:t>
            </w:r>
          </w:p>
          <w:p w14:paraId="747895AF" w14:textId="7BBF1362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409</w:t>
            </w:r>
          </w:p>
          <w:p w14:paraId="56BEEB96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(7)</w:t>
            </w:r>
          </w:p>
          <w:p w14:paraId="67A9972B" w14:textId="0B91E53F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AZ01</w:t>
            </w: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7019410F" w14:textId="150EB40F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13E1CF05" w14:textId="3D2023EB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58CF9BF3" w14:textId="3DD321B4" w:rsidR="00BF2FE0" w:rsidRPr="00F10478" w:rsidRDefault="00BF2FE0" w:rsidP="00BF2FE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  <w:right w:val="double" w:sz="4" w:space="0" w:color="auto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2F9EAEC4" w14:textId="7F3FB017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3"/>
            <w:tcBorders>
              <w:left w:val="double" w:sz="4" w:space="0" w:color="auto"/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66160BED" w14:textId="77777777" w:rsidR="00BF2FE0" w:rsidRPr="00673495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3495">
              <w:rPr>
                <w:rFonts w:ascii="Times New Roman" w:hAnsi="Times New Roman" w:cs="Times New Roman"/>
                <w:sz w:val="14"/>
                <w:szCs w:val="14"/>
              </w:rPr>
              <w:t>EFMB</w:t>
            </w:r>
          </w:p>
          <w:p w14:paraId="00698E99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3495">
              <w:rPr>
                <w:rFonts w:ascii="Times New Roman" w:hAnsi="Times New Roman" w:cs="Times New Roman"/>
                <w:sz w:val="14"/>
                <w:szCs w:val="14"/>
              </w:rPr>
              <w:t>401</w:t>
            </w:r>
          </w:p>
          <w:p w14:paraId="36B31529" w14:textId="04B710A3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(4, 5, 6, 23)</w:t>
            </w:r>
          </w:p>
          <w:p w14:paraId="48A509CD" w14:textId="1CE5B923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AZ01</w:t>
            </w:r>
          </w:p>
          <w:p w14:paraId="23DB4A98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CZ05</w:t>
            </w:r>
          </w:p>
          <w:p w14:paraId="7046217A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CZ01</w:t>
            </w:r>
          </w:p>
          <w:p w14:paraId="75A367D9" w14:textId="68F0EE68" w:rsidR="00BF2FE0" w:rsidRPr="00673495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CZ03</w:t>
            </w: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4D34A6E4" w14:textId="77777777" w:rsidR="00BF2FE0" w:rsidRPr="00673495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3495">
              <w:rPr>
                <w:rFonts w:ascii="Times New Roman" w:hAnsi="Times New Roman" w:cs="Times New Roman"/>
                <w:sz w:val="14"/>
                <w:szCs w:val="14"/>
              </w:rPr>
              <w:t>EFMB</w:t>
            </w:r>
          </w:p>
          <w:p w14:paraId="6A6252E9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3495">
              <w:rPr>
                <w:rFonts w:ascii="Times New Roman" w:hAnsi="Times New Roman" w:cs="Times New Roman"/>
                <w:sz w:val="14"/>
                <w:szCs w:val="14"/>
              </w:rPr>
              <w:t>401</w:t>
            </w:r>
          </w:p>
          <w:p w14:paraId="05955096" w14:textId="074A9450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(4, 5, 6, 23)</w:t>
            </w:r>
          </w:p>
          <w:p w14:paraId="7ED63A8C" w14:textId="7BB3ECCA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AZ01</w:t>
            </w:r>
          </w:p>
          <w:p w14:paraId="7B90F9F4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CZ05</w:t>
            </w:r>
          </w:p>
          <w:p w14:paraId="07408EFE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CZ01</w:t>
            </w:r>
          </w:p>
          <w:p w14:paraId="18D3D716" w14:textId="01C353E0" w:rsidR="00BF2FE0" w:rsidRPr="00673495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CZ03</w:t>
            </w: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1D6B644C" w14:textId="77777777" w:rsidR="00BF2FE0" w:rsidRPr="00673495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3495">
              <w:rPr>
                <w:rFonts w:ascii="Times New Roman" w:hAnsi="Times New Roman" w:cs="Times New Roman"/>
                <w:sz w:val="14"/>
                <w:szCs w:val="14"/>
              </w:rPr>
              <w:t>EFMB</w:t>
            </w:r>
          </w:p>
          <w:p w14:paraId="3BF371C1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3495">
              <w:rPr>
                <w:rFonts w:ascii="Times New Roman" w:hAnsi="Times New Roman" w:cs="Times New Roman"/>
                <w:sz w:val="14"/>
                <w:szCs w:val="14"/>
              </w:rPr>
              <w:t>401</w:t>
            </w:r>
          </w:p>
          <w:p w14:paraId="055FD128" w14:textId="62833152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(4, 5, 6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, )</w:t>
            </w:r>
            <w:proofErr w:type="gramEnd"/>
          </w:p>
          <w:p w14:paraId="47E7AF6B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AZ01</w:t>
            </w:r>
          </w:p>
          <w:p w14:paraId="1E416514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CZ05</w:t>
            </w:r>
          </w:p>
          <w:p w14:paraId="4DCF7580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CZ01</w:t>
            </w:r>
          </w:p>
          <w:p w14:paraId="11EF2629" w14:textId="2ADB830C" w:rsidR="00BF2FE0" w:rsidRPr="00673495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CZ03</w:t>
            </w: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423F2B24" w14:textId="77777777" w:rsidR="00BF2FE0" w:rsidRPr="00673495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3495">
              <w:rPr>
                <w:rFonts w:ascii="Times New Roman" w:hAnsi="Times New Roman" w:cs="Times New Roman"/>
                <w:sz w:val="14"/>
                <w:szCs w:val="14"/>
              </w:rPr>
              <w:t>EFMB</w:t>
            </w:r>
          </w:p>
          <w:p w14:paraId="0C66DE5F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3495">
              <w:rPr>
                <w:rFonts w:ascii="Times New Roman" w:hAnsi="Times New Roman" w:cs="Times New Roman"/>
                <w:sz w:val="14"/>
                <w:szCs w:val="14"/>
              </w:rPr>
              <w:t>401</w:t>
            </w:r>
          </w:p>
          <w:p w14:paraId="616D9144" w14:textId="72847833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(4, 5, 6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, )</w:t>
            </w:r>
            <w:proofErr w:type="gramEnd"/>
          </w:p>
          <w:p w14:paraId="436AC4BB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AZ01</w:t>
            </w:r>
          </w:p>
          <w:p w14:paraId="720A0A67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CZ05</w:t>
            </w:r>
          </w:p>
          <w:p w14:paraId="063E14C5" w14:textId="77777777" w:rsidR="00BF2FE0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CZ01</w:t>
            </w:r>
          </w:p>
          <w:p w14:paraId="1E97AB18" w14:textId="16AF8D14" w:rsidR="00BF2FE0" w:rsidRPr="00673495" w:rsidRDefault="00BF2FE0" w:rsidP="00BF2FE0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CZ03</w:t>
            </w:r>
          </w:p>
        </w:tc>
        <w:tc>
          <w:tcPr>
            <w:tcW w:w="477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5EA6A6D9" w14:textId="77777777" w:rsidR="00BF2FE0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EFGK</w:t>
            </w:r>
          </w:p>
          <w:p w14:paraId="20CDE20D" w14:textId="6769BDE3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202</w:t>
            </w:r>
          </w:p>
          <w:p w14:paraId="2E9781EC" w14:textId="77777777" w:rsidR="00BF2FE0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(1)</w:t>
            </w:r>
          </w:p>
          <w:p w14:paraId="767DD120" w14:textId="4A152C53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CZ02</w:t>
            </w:r>
          </w:p>
          <w:p w14:paraId="3B8B7409" w14:textId="5B3C4CB6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29069154" w14:textId="77777777" w:rsidR="00BF2FE0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EFGK</w:t>
            </w:r>
          </w:p>
          <w:p w14:paraId="46EC8206" w14:textId="1D88ED5C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202</w:t>
            </w:r>
          </w:p>
          <w:p w14:paraId="55AA038E" w14:textId="77777777" w:rsidR="00BF2FE0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(1)</w:t>
            </w:r>
          </w:p>
          <w:p w14:paraId="6FEF5F93" w14:textId="421D42E4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darkBlue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CZ02</w:t>
            </w:r>
          </w:p>
        </w:tc>
        <w:tc>
          <w:tcPr>
            <w:tcW w:w="472" w:type="dxa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68B2A76F" w14:textId="77777777" w:rsidR="00BF2FE0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EFMB</w:t>
            </w:r>
          </w:p>
          <w:p w14:paraId="7082D07B" w14:textId="042A600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403</w:t>
            </w:r>
          </w:p>
          <w:p w14:paraId="720D0E31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(17)</w:t>
            </w:r>
          </w:p>
          <w:p w14:paraId="3687218C" w14:textId="4466B0E9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CZ02</w:t>
            </w:r>
          </w:p>
          <w:p w14:paraId="4D32703B" w14:textId="2679A9B3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  <w:right w:val="double" w:sz="4" w:space="0" w:color="auto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0C2DD4FB" w14:textId="77777777" w:rsidR="00BF2FE0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EFMB</w:t>
            </w:r>
          </w:p>
          <w:p w14:paraId="3AEB13EF" w14:textId="28CE44B0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403</w:t>
            </w:r>
          </w:p>
          <w:p w14:paraId="712195FB" w14:textId="77777777" w:rsidR="00BF2FE0" w:rsidRPr="00F10478" w:rsidRDefault="00BF2FE0" w:rsidP="00BF2FE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(17)</w:t>
            </w:r>
          </w:p>
          <w:p w14:paraId="23085B95" w14:textId="677AE6B5" w:rsidR="00BF2FE0" w:rsidRPr="00F10478" w:rsidRDefault="00BF2FE0" w:rsidP="00BF2F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CZ02</w:t>
            </w:r>
          </w:p>
        </w:tc>
        <w:tc>
          <w:tcPr>
            <w:tcW w:w="305" w:type="dxa"/>
            <w:gridSpan w:val="2"/>
            <w:vMerge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E15EF" w14:textId="77777777" w:rsidR="00BF2FE0" w:rsidRPr="00277238" w:rsidRDefault="00BF2FE0" w:rsidP="00BF2FE0"/>
        </w:tc>
      </w:tr>
      <w:tr w:rsidR="00D412B2" w:rsidRPr="00277238" w14:paraId="589B6EE0" w14:textId="77777777" w:rsidTr="008D515E">
        <w:trPr>
          <w:cantSplit/>
          <w:trHeight w:val="708"/>
          <w:jc w:val="center"/>
        </w:trPr>
        <w:tc>
          <w:tcPr>
            <w:tcW w:w="132" w:type="dxa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0B600290" w14:textId="77777777" w:rsidR="00D412B2" w:rsidRPr="00277238" w:rsidRDefault="00D412B2" w:rsidP="00D412B2"/>
        </w:tc>
        <w:tc>
          <w:tcPr>
            <w:tcW w:w="440" w:type="dxa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7D4EF2CD" w14:textId="77777777" w:rsidR="00D412B2" w:rsidRPr="00F85D01" w:rsidRDefault="00D412B2" w:rsidP="00D412B2">
            <w:pPr>
              <w:rPr>
                <w:sz w:val="16"/>
                <w:szCs w:val="16"/>
              </w:rPr>
            </w:pPr>
          </w:p>
        </w:tc>
        <w:tc>
          <w:tcPr>
            <w:tcW w:w="274" w:type="dxa"/>
            <w:gridSpan w:val="2"/>
            <w:tcBorders>
              <w:right w:val="double" w:sz="4" w:space="0" w:color="auto"/>
            </w:tcBorders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58C58DEB" w14:textId="77777777" w:rsidR="00D412B2" w:rsidRPr="00277238" w:rsidRDefault="00D412B2" w:rsidP="00D412B2"/>
        </w:tc>
        <w:tc>
          <w:tcPr>
            <w:tcW w:w="283" w:type="dxa"/>
            <w:tcBorders>
              <w:right w:val="single" w:sz="4" w:space="0" w:color="auto"/>
            </w:tcBorders>
            <w:shd w:val="diagStripe" w:color="auto" w:fill="auto"/>
          </w:tcPr>
          <w:p w14:paraId="373FB8AB" w14:textId="77777777" w:rsidR="00D412B2" w:rsidRPr="00E51106" w:rsidRDefault="00D412B2" w:rsidP="00D412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diagStripe" w:color="auto" w:fill="auto"/>
          </w:tcPr>
          <w:p w14:paraId="229C4DC4" w14:textId="77777777" w:rsidR="00D412B2" w:rsidRPr="00E51106" w:rsidRDefault="00D412B2" w:rsidP="00D412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diagStripe" w:color="auto" w:fill="auto"/>
          </w:tcPr>
          <w:p w14:paraId="61602348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diagStripe" w:color="auto" w:fill="auto"/>
          </w:tcPr>
          <w:p w14:paraId="40365B25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diagStripe" w:color="auto" w:fill="auto"/>
          </w:tcPr>
          <w:p w14:paraId="00537A0E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diagStripe" w:color="auto" w:fill="auto"/>
          </w:tcPr>
          <w:p w14:paraId="1D7E15DF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diagStripe" w:color="auto" w:fill="auto"/>
          </w:tcPr>
          <w:p w14:paraId="0919DAFE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3" w:type="dxa"/>
            <w:tcBorders>
              <w:left w:val="single" w:sz="4" w:space="0" w:color="auto"/>
              <w:right w:val="double" w:sz="4" w:space="0" w:color="auto"/>
            </w:tcBorders>
            <w:shd w:val="diagStripe" w:color="auto" w:fill="auto"/>
          </w:tcPr>
          <w:p w14:paraId="216D9DBC" w14:textId="430F265E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9" w:type="dxa"/>
            <w:tcBorders>
              <w:left w:val="double" w:sz="4" w:space="0" w:color="auto"/>
            </w:tcBorders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474A070E" w14:textId="03DF1D24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3" w:type="dxa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7DFD850A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01E5D27D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68C8B0A4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762D7C5D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4A08E522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0" w:type="dxa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524B322D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2" w:type="dxa"/>
            <w:gridSpan w:val="2"/>
            <w:tcBorders>
              <w:right w:val="double" w:sz="4" w:space="0" w:color="auto"/>
            </w:tcBorders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29D0C69C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0" w:type="dxa"/>
            <w:gridSpan w:val="2"/>
            <w:tcBorders>
              <w:left w:val="double" w:sz="4" w:space="0" w:color="auto"/>
            </w:tcBorders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4960157B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0624DC1D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4F1D0280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47" w:type="dxa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26F5CAA8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3E6C66EC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5FB5480B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4899C5CE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gridSpan w:val="3"/>
            <w:tcBorders>
              <w:right w:val="double" w:sz="4" w:space="0" w:color="auto"/>
            </w:tcBorders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4E465AAF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left w:val="double" w:sz="4" w:space="0" w:color="auto"/>
            </w:tcBorders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7C11C629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50EC03E3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095DF203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741A08B2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25CC89EE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32D42D47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10D9D104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right w:val="double" w:sz="4" w:space="0" w:color="auto"/>
            </w:tcBorders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0F34403A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3"/>
            <w:tcBorders>
              <w:left w:val="double" w:sz="4" w:space="0" w:color="auto"/>
            </w:tcBorders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6290A645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62477D8E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6BA89E47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3ECD0700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7" w:type="dxa"/>
            <w:gridSpan w:val="2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5A92528E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3A75FD55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5B84875C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right w:val="double" w:sz="4" w:space="0" w:color="auto"/>
            </w:tcBorders>
            <w:shd w:val="diagStripe" w:color="auto" w:fill="auto"/>
            <w:tcMar>
              <w:left w:w="0" w:type="dxa"/>
              <w:right w:w="0" w:type="dxa"/>
            </w:tcMar>
            <w:vAlign w:val="center"/>
          </w:tcPr>
          <w:p w14:paraId="0649BA54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5" w:type="dxa"/>
            <w:gridSpan w:val="2"/>
            <w:vMerge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DDD30" w14:textId="77777777" w:rsidR="00D412B2" w:rsidRPr="00277238" w:rsidRDefault="00D412B2" w:rsidP="00D412B2"/>
        </w:tc>
      </w:tr>
      <w:bookmarkStart w:id="1" w:name="_Hlk243602749"/>
      <w:tr w:rsidR="00D412B2" w:rsidRPr="00277238" w14:paraId="538F3B90" w14:textId="77777777" w:rsidTr="008D515E">
        <w:trPr>
          <w:cantSplit/>
          <w:trHeight w:val="1009"/>
          <w:jc w:val="center"/>
        </w:trPr>
        <w:tc>
          <w:tcPr>
            <w:tcW w:w="132" w:type="dxa"/>
            <w:vMerge w:val="restart"/>
            <w:tcBorders>
              <w:right w:val="single" w:sz="4" w:space="0" w:color="auto"/>
            </w:tcBorders>
            <w:shd w:val="clear" w:color="auto" w:fill="92D050"/>
            <w:tcMar>
              <w:left w:w="0" w:type="dxa"/>
              <w:right w:w="0" w:type="dxa"/>
            </w:tcMar>
            <w:textDirection w:val="btLr"/>
            <w:vAlign w:val="center"/>
          </w:tcPr>
          <w:p w14:paraId="5DF96B8D" w14:textId="43B67D17" w:rsidR="00D412B2" w:rsidRPr="00277238" w:rsidRDefault="00D412B2" w:rsidP="00D412B2">
            <w:pPr>
              <w:ind w:left="113" w:right="113"/>
              <w:jc w:val="center"/>
              <w:rPr>
                <w:b/>
                <w:sz w:val="10"/>
                <w:szCs w:val="10"/>
              </w:rPr>
            </w:pPr>
            <w:r>
              <w:rPr>
                <w:noProof/>
                <w:sz w:val="8"/>
                <w:szCs w:val="8"/>
              </w:rPr>
              <mc:AlternateContent>
                <mc:Choice Requires="wps">
                  <w:drawing>
                    <wp:anchor distT="0" distB="0" distL="114299" distR="114299" simplePos="0" relativeHeight="252461056" behindDoc="0" locked="0" layoutInCell="1" allowOverlap="1" wp14:anchorId="11DC07E5" wp14:editId="48E2E6A1">
                      <wp:simplePos x="0" y="0"/>
                      <wp:positionH relativeFrom="column">
                        <wp:posOffset>-1991995</wp:posOffset>
                      </wp:positionH>
                      <wp:positionV relativeFrom="paragraph">
                        <wp:posOffset>-2580005</wp:posOffset>
                      </wp:positionV>
                      <wp:extent cx="3967480" cy="0"/>
                      <wp:effectExtent l="13970" t="5080" r="5080" b="8890"/>
                      <wp:wrapNone/>
                      <wp:docPr id="1" name="AutoShap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3967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BFE46" id="AutoShape 104" o:spid="_x0000_s1026" type="#_x0000_t32" style="position:absolute;margin-left:-156.85pt;margin-top:-203.15pt;width:312.4pt;height:0;rotation:90;z-index:252461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"/>
                  </w:pict>
                </mc:Fallback>
              </mc:AlternateContent>
            </w:r>
            <w:r w:rsidRPr="00277238">
              <w:rPr>
                <w:b/>
                <w:sz w:val="10"/>
                <w:szCs w:val="10"/>
              </w:rPr>
              <w:t>İngilizce Öğretmenliği</w:t>
            </w:r>
          </w:p>
          <w:p w14:paraId="449FFACE" w14:textId="77777777" w:rsidR="00D412B2" w:rsidRPr="00277238" w:rsidRDefault="00D412B2" w:rsidP="00D412B2">
            <w:pPr>
              <w:ind w:left="113" w:right="113"/>
              <w:jc w:val="center"/>
              <w:rPr>
                <w:b/>
                <w:sz w:val="10"/>
                <w:szCs w:val="10"/>
              </w:rPr>
            </w:pPr>
            <w:r w:rsidRPr="00277238">
              <w:rPr>
                <w:b/>
                <w:sz w:val="10"/>
                <w:szCs w:val="10"/>
              </w:rPr>
              <w:t>B Şubesi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E5B8B7" w:themeFill="accent2" w:themeFillTint="66"/>
            <w:tcMar>
              <w:left w:w="0" w:type="dxa"/>
              <w:right w:w="0" w:type="dxa"/>
            </w:tcMar>
            <w:vAlign w:val="center"/>
          </w:tcPr>
          <w:p w14:paraId="486590F8" w14:textId="77777777" w:rsidR="00D412B2" w:rsidRPr="00F85D01" w:rsidRDefault="00D412B2" w:rsidP="00D412B2">
            <w:pPr>
              <w:jc w:val="center"/>
              <w:rPr>
                <w:sz w:val="16"/>
                <w:szCs w:val="16"/>
              </w:rPr>
            </w:pPr>
            <w:r w:rsidRPr="00F85D01">
              <w:rPr>
                <w:b/>
                <w:sz w:val="16"/>
                <w:szCs w:val="16"/>
              </w:rPr>
              <w:t>Sınıf-1B</w:t>
            </w:r>
          </w:p>
        </w:tc>
        <w:tc>
          <w:tcPr>
            <w:tcW w:w="274" w:type="dxa"/>
            <w:gridSpan w:val="2"/>
            <w:tcBorders>
              <w:right w:val="double" w:sz="4" w:space="0" w:color="auto"/>
            </w:tcBorders>
            <w:shd w:val="clear" w:color="auto" w:fill="E5B8B7" w:themeFill="accent2" w:themeFillTint="66"/>
            <w:tcMar>
              <w:left w:w="0" w:type="dxa"/>
              <w:right w:w="0" w:type="dxa"/>
            </w:tcMar>
            <w:vAlign w:val="center"/>
          </w:tcPr>
          <w:p w14:paraId="7B7755A7" w14:textId="77777777" w:rsidR="00D412B2" w:rsidRPr="00277238" w:rsidRDefault="00D412B2" w:rsidP="00D412B2">
            <w:pPr>
              <w:rPr>
                <w:b/>
                <w:sz w:val="8"/>
                <w:szCs w:val="8"/>
              </w:rPr>
            </w:pPr>
            <w:r w:rsidRPr="00277238">
              <w:rPr>
                <w:b/>
                <w:sz w:val="8"/>
                <w:szCs w:val="8"/>
              </w:rPr>
              <w:t>Ders Adı</w:t>
            </w:r>
          </w:p>
          <w:p w14:paraId="2C1DE686" w14:textId="77777777" w:rsidR="00D412B2" w:rsidRPr="00277238" w:rsidRDefault="00D412B2" w:rsidP="00D412B2">
            <w:pPr>
              <w:rPr>
                <w:b/>
                <w:sz w:val="8"/>
                <w:szCs w:val="8"/>
              </w:rPr>
            </w:pPr>
            <w:proofErr w:type="spellStart"/>
            <w:r w:rsidRPr="00277238">
              <w:rPr>
                <w:b/>
                <w:sz w:val="8"/>
                <w:szCs w:val="8"/>
              </w:rPr>
              <w:t>Öğrt</w:t>
            </w:r>
            <w:proofErr w:type="spellEnd"/>
            <w:r w:rsidRPr="00277238">
              <w:rPr>
                <w:b/>
                <w:sz w:val="8"/>
                <w:szCs w:val="8"/>
              </w:rPr>
              <w:t xml:space="preserve">. </w:t>
            </w:r>
            <w:proofErr w:type="spellStart"/>
            <w:r w:rsidRPr="00277238">
              <w:rPr>
                <w:b/>
                <w:sz w:val="8"/>
                <w:szCs w:val="8"/>
              </w:rPr>
              <w:t>Elm</w:t>
            </w:r>
            <w:proofErr w:type="spellEnd"/>
            <w:r w:rsidRPr="00277238">
              <w:rPr>
                <w:b/>
                <w:sz w:val="8"/>
                <w:szCs w:val="8"/>
              </w:rPr>
              <w:t>.</w:t>
            </w:r>
          </w:p>
          <w:p w14:paraId="12216A17" w14:textId="77777777" w:rsidR="00D412B2" w:rsidRPr="00277238" w:rsidRDefault="00D412B2" w:rsidP="00D412B2">
            <w:pPr>
              <w:rPr>
                <w:sz w:val="8"/>
                <w:szCs w:val="8"/>
              </w:rPr>
            </w:pPr>
            <w:r w:rsidRPr="00277238">
              <w:rPr>
                <w:b/>
                <w:sz w:val="8"/>
                <w:szCs w:val="8"/>
              </w:rPr>
              <w:t>Sınıf Nu.: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14:paraId="63FF8FA0" w14:textId="77777777" w:rsidR="00D412B2" w:rsidRPr="00E51106" w:rsidRDefault="00D412B2" w:rsidP="00D412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5E35C6F6" w14:textId="77777777" w:rsidR="00D412B2" w:rsidRPr="00E51106" w:rsidRDefault="00D412B2" w:rsidP="00D412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501EC367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473B1FCF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4240166D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2FA91F5A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5527FDC7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ELT</w:t>
            </w:r>
          </w:p>
          <w:p w14:paraId="7A3FA77C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  <w:p w14:paraId="77094B56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(6)</w:t>
            </w:r>
          </w:p>
          <w:p w14:paraId="2277832E" w14:textId="56D62864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AZ01</w:t>
            </w:r>
          </w:p>
          <w:p w14:paraId="06248BAD" w14:textId="77777777" w:rsidR="00D412B2" w:rsidRPr="00F10478" w:rsidRDefault="00D412B2" w:rsidP="00D412B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3" w:type="dxa"/>
            <w:tcBorders>
              <w:left w:val="single" w:sz="4" w:space="0" w:color="auto"/>
              <w:right w:val="double" w:sz="4" w:space="0" w:color="auto"/>
            </w:tcBorders>
            <w:shd w:val="clear" w:color="auto" w:fill="E5B8B7" w:themeFill="accent2" w:themeFillTint="66"/>
          </w:tcPr>
          <w:p w14:paraId="3A9C15DB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ELT</w:t>
            </w:r>
          </w:p>
          <w:p w14:paraId="10FF56E4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  <w:p w14:paraId="2EB5249F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(6)</w:t>
            </w:r>
          </w:p>
          <w:p w14:paraId="45276405" w14:textId="3978D416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AZ01</w:t>
            </w:r>
          </w:p>
          <w:p w14:paraId="5C1922F1" w14:textId="40BB141E" w:rsidR="00D412B2" w:rsidRPr="00F10478" w:rsidRDefault="00D412B2" w:rsidP="00D412B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9" w:type="dxa"/>
            <w:tcBorders>
              <w:left w:val="double" w:sz="4" w:space="0" w:color="auto"/>
            </w:tcBorders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2A62CB7D" w14:textId="5B480FD3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2B253FCC" w14:textId="4B0722A4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4F0D303A" w14:textId="14F6F799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480006F9" w14:textId="3551DD71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4418597F" w14:textId="09473186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752E2B36" w14:textId="0B439F0D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500" w:type="dxa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073C9ACD" w14:textId="78D6F8A5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2" w:type="dxa"/>
            <w:gridSpan w:val="2"/>
            <w:tcBorders>
              <w:right w:val="double" w:sz="4" w:space="0" w:color="auto"/>
            </w:tcBorders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3B0B5868" w14:textId="33A9152C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0" w:type="dxa"/>
            <w:gridSpan w:val="2"/>
            <w:tcBorders>
              <w:left w:val="double" w:sz="4" w:space="0" w:color="auto"/>
            </w:tcBorders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3D4B4E85" w14:textId="0AFA95A3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0D101BC3" w14:textId="5B4F4443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3E05BA58" w14:textId="659E7816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47" w:type="dxa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7CCA85C7" w14:textId="45619AB3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007B0BE6" w14:textId="3C396022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0B84198D" w14:textId="40328BCB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539AF6A3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ELT</w:t>
            </w:r>
          </w:p>
          <w:p w14:paraId="7AF49F48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103</w:t>
            </w:r>
          </w:p>
          <w:p w14:paraId="0950155C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(6)</w:t>
            </w:r>
          </w:p>
          <w:p w14:paraId="605030C7" w14:textId="5252CB6F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AZ01</w:t>
            </w:r>
          </w:p>
          <w:p w14:paraId="65D4E307" w14:textId="4631B230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gridSpan w:val="3"/>
            <w:tcBorders>
              <w:right w:val="double" w:sz="4" w:space="0" w:color="auto"/>
            </w:tcBorders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3E09A15C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ELT</w:t>
            </w:r>
          </w:p>
          <w:p w14:paraId="12802522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103</w:t>
            </w:r>
          </w:p>
          <w:p w14:paraId="2A7C7AE0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(6)</w:t>
            </w:r>
          </w:p>
          <w:p w14:paraId="0482AF6E" w14:textId="0F2DF39F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AZ01</w:t>
            </w:r>
          </w:p>
          <w:p w14:paraId="331680B6" w14:textId="591D539B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left w:val="double" w:sz="4" w:space="0" w:color="auto"/>
            </w:tcBorders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01549D56" w14:textId="0BDB985B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47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2624B034" w14:textId="02708F4A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47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68888B10" w14:textId="766D79AF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594BD7CA" w14:textId="3754391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4DA242FD" w14:textId="67733910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64F0BF3F" w14:textId="4A60F912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02E5BDD7" w14:textId="114C2861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right w:val="double" w:sz="4" w:space="0" w:color="auto"/>
            </w:tcBorders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42B08E70" w14:textId="628375F2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3"/>
            <w:tcBorders>
              <w:left w:val="double" w:sz="4" w:space="0" w:color="auto"/>
            </w:tcBorders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0A553469" w14:textId="5A930561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01C862D6" w14:textId="2CB6BF4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420B5AD8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ELT</w:t>
            </w:r>
          </w:p>
          <w:p w14:paraId="48A8D88D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107</w:t>
            </w:r>
          </w:p>
          <w:p w14:paraId="03CEE20B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(23)</w:t>
            </w:r>
          </w:p>
          <w:p w14:paraId="7F84522D" w14:textId="0CC2043A" w:rsidR="007A4545" w:rsidRPr="00F10478" w:rsidRDefault="00D412B2" w:rsidP="007A4545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CZ02</w:t>
            </w:r>
          </w:p>
        </w:tc>
        <w:tc>
          <w:tcPr>
            <w:tcW w:w="472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5C31CFD0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ELT</w:t>
            </w:r>
          </w:p>
          <w:p w14:paraId="7DFE4716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107</w:t>
            </w:r>
          </w:p>
          <w:p w14:paraId="1EF9FFBF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(23)</w:t>
            </w:r>
          </w:p>
          <w:p w14:paraId="2E0C40A8" w14:textId="5CB79CA4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CZ02</w:t>
            </w:r>
          </w:p>
          <w:p w14:paraId="12518F86" w14:textId="5945A0F9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5DFBC5F2" w14:textId="4D1BCB85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72" w:type="dxa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1EE5AC95" w14:textId="6EE472FA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72" w:type="dxa"/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6C1A9789" w14:textId="6AE9C1B6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right w:val="double" w:sz="4" w:space="0" w:color="auto"/>
            </w:tcBorders>
            <w:shd w:val="clear" w:color="auto" w:fill="E5B8B7" w:themeFill="accent2" w:themeFillTint="66"/>
            <w:tcMar>
              <w:left w:w="0" w:type="dxa"/>
              <w:right w:w="0" w:type="dxa"/>
            </w:tcMar>
          </w:tcPr>
          <w:p w14:paraId="53344094" w14:textId="24B9535D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5" w:type="dxa"/>
            <w:gridSpan w:val="2"/>
            <w:vMerge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E577E" w14:textId="77777777" w:rsidR="00D412B2" w:rsidRPr="00277238" w:rsidRDefault="00D412B2" w:rsidP="00D412B2"/>
        </w:tc>
      </w:tr>
      <w:bookmarkEnd w:id="1"/>
      <w:tr w:rsidR="00D412B2" w:rsidRPr="00277238" w14:paraId="29CAEFDB" w14:textId="77777777" w:rsidTr="008D515E">
        <w:trPr>
          <w:cantSplit/>
          <w:trHeight w:val="950"/>
          <w:jc w:val="center"/>
        </w:trPr>
        <w:tc>
          <w:tcPr>
            <w:tcW w:w="132" w:type="dxa"/>
            <w:vMerge/>
            <w:tcBorders>
              <w:right w:val="single" w:sz="4" w:space="0" w:color="auto"/>
            </w:tcBorders>
            <w:shd w:val="clear" w:color="auto" w:fill="92D050"/>
            <w:tcMar>
              <w:left w:w="0" w:type="dxa"/>
              <w:right w:w="0" w:type="dxa"/>
            </w:tcMar>
            <w:vAlign w:val="center"/>
          </w:tcPr>
          <w:p w14:paraId="38ECE565" w14:textId="77777777" w:rsidR="00D412B2" w:rsidRPr="00277238" w:rsidRDefault="00D412B2" w:rsidP="00D412B2"/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D6E3BC" w:themeFill="accent3" w:themeFillTint="66"/>
            <w:tcMar>
              <w:left w:w="0" w:type="dxa"/>
              <w:right w:w="0" w:type="dxa"/>
            </w:tcMar>
            <w:vAlign w:val="center"/>
          </w:tcPr>
          <w:p w14:paraId="7329249C" w14:textId="77777777" w:rsidR="00D412B2" w:rsidRPr="00F85D01" w:rsidRDefault="00D412B2" w:rsidP="00D412B2">
            <w:pPr>
              <w:rPr>
                <w:sz w:val="16"/>
                <w:szCs w:val="16"/>
              </w:rPr>
            </w:pPr>
            <w:r w:rsidRPr="00F85D01">
              <w:rPr>
                <w:b/>
                <w:sz w:val="16"/>
                <w:szCs w:val="16"/>
              </w:rPr>
              <w:t>Sınıf-2B</w:t>
            </w:r>
          </w:p>
        </w:tc>
        <w:tc>
          <w:tcPr>
            <w:tcW w:w="274" w:type="dxa"/>
            <w:gridSpan w:val="2"/>
            <w:tcBorders>
              <w:right w:val="double" w:sz="4" w:space="0" w:color="auto"/>
            </w:tcBorders>
            <w:shd w:val="clear" w:color="auto" w:fill="D6E3BC" w:themeFill="accent3" w:themeFillTint="66"/>
            <w:tcMar>
              <w:left w:w="0" w:type="dxa"/>
              <w:right w:w="0" w:type="dxa"/>
            </w:tcMar>
            <w:vAlign w:val="center"/>
          </w:tcPr>
          <w:p w14:paraId="0C6E7B79" w14:textId="77777777" w:rsidR="00D412B2" w:rsidRPr="00277238" w:rsidRDefault="00D412B2" w:rsidP="00D412B2">
            <w:pPr>
              <w:rPr>
                <w:b/>
                <w:sz w:val="8"/>
                <w:szCs w:val="8"/>
              </w:rPr>
            </w:pPr>
            <w:r w:rsidRPr="00277238">
              <w:rPr>
                <w:b/>
                <w:sz w:val="8"/>
                <w:szCs w:val="8"/>
              </w:rPr>
              <w:t>Ders Adı</w:t>
            </w:r>
          </w:p>
          <w:p w14:paraId="05837BBF" w14:textId="77777777" w:rsidR="00D412B2" w:rsidRPr="00277238" w:rsidRDefault="00D412B2" w:rsidP="00D412B2">
            <w:pPr>
              <w:rPr>
                <w:b/>
                <w:sz w:val="8"/>
                <w:szCs w:val="8"/>
              </w:rPr>
            </w:pPr>
            <w:proofErr w:type="spellStart"/>
            <w:r w:rsidRPr="00277238">
              <w:rPr>
                <w:b/>
                <w:sz w:val="8"/>
                <w:szCs w:val="8"/>
              </w:rPr>
              <w:t>Öğrt</w:t>
            </w:r>
            <w:proofErr w:type="spellEnd"/>
            <w:r w:rsidRPr="00277238">
              <w:rPr>
                <w:b/>
                <w:sz w:val="8"/>
                <w:szCs w:val="8"/>
              </w:rPr>
              <w:t xml:space="preserve">. </w:t>
            </w:r>
            <w:proofErr w:type="spellStart"/>
            <w:r w:rsidRPr="00277238">
              <w:rPr>
                <w:b/>
                <w:sz w:val="8"/>
                <w:szCs w:val="8"/>
              </w:rPr>
              <w:t>Elm</w:t>
            </w:r>
            <w:proofErr w:type="spellEnd"/>
            <w:r w:rsidRPr="00277238">
              <w:rPr>
                <w:b/>
                <w:sz w:val="8"/>
                <w:szCs w:val="8"/>
              </w:rPr>
              <w:t>.</w:t>
            </w:r>
          </w:p>
          <w:p w14:paraId="202EF700" w14:textId="77777777" w:rsidR="00D412B2" w:rsidRPr="00277238" w:rsidRDefault="00D412B2" w:rsidP="00D412B2">
            <w:r w:rsidRPr="00277238">
              <w:rPr>
                <w:b/>
                <w:sz w:val="8"/>
                <w:szCs w:val="8"/>
              </w:rPr>
              <w:t>Sınıf Nu.: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D6E3BC" w:themeFill="accent3" w:themeFillTint="66"/>
          </w:tcPr>
          <w:p w14:paraId="5DEC006D" w14:textId="77777777" w:rsidR="00D412B2" w:rsidRPr="00E51106" w:rsidRDefault="00D412B2" w:rsidP="00D412B2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1D943BE" w14:textId="77777777" w:rsidR="00D412B2" w:rsidRPr="00E51106" w:rsidRDefault="00D412B2" w:rsidP="00D412B2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708AA50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27A942F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3938FBD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EFE1621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4A3F357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63" w:type="dxa"/>
            <w:tcBorders>
              <w:left w:val="single" w:sz="4" w:space="0" w:color="auto"/>
              <w:right w:val="double" w:sz="4" w:space="0" w:color="auto"/>
            </w:tcBorders>
            <w:shd w:val="clear" w:color="auto" w:fill="D6E3BC" w:themeFill="accent3" w:themeFillTint="66"/>
          </w:tcPr>
          <w:p w14:paraId="7D8A6DCE" w14:textId="61F70E49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29" w:type="dxa"/>
            <w:tcBorders>
              <w:left w:val="double" w:sz="4" w:space="0" w:color="auto"/>
            </w:tcBorders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3139F4DB" w14:textId="610D37DB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177342F6" w14:textId="698195A4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3BDCA332" w14:textId="618393AB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1A6D881D" w14:textId="531180B5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770B76EE" w14:textId="6A31ADDA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0DDE83B9" w14:textId="26D9127F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0" w:type="dxa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2C6FFC0B" w14:textId="6ED6E9B9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2" w:type="dxa"/>
            <w:gridSpan w:val="2"/>
            <w:tcBorders>
              <w:right w:val="double" w:sz="4" w:space="0" w:color="auto"/>
            </w:tcBorders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5F24EF70" w14:textId="14F0A42C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0" w:type="dxa"/>
            <w:gridSpan w:val="2"/>
            <w:tcBorders>
              <w:left w:val="double" w:sz="4" w:space="0" w:color="auto"/>
            </w:tcBorders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2702736E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24131157" w14:textId="79C8F2C0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5AF7398F" w14:textId="34F7AAC9" w:rsidR="00D412B2" w:rsidRPr="00F10478" w:rsidRDefault="00D412B2" w:rsidP="00D412B2">
            <w:pPr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447" w:type="dxa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0684959C" w14:textId="724F2A10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276C2E1B" w14:textId="34E3203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7C3190A1" w14:textId="08579E59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148673FE" w14:textId="0E0486F4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gridSpan w:val="3"/>
            <w:tcBorders>
              <w:right w:val="double" w:sz="4" w:space="0" w:color="auto"/>
            </w:tcBorders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051C825C" w14:textId="7E75F352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left w:val="double" w:sz="4" w:space="0" w:color="auto"/>
            </w:tcBorders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31C1C7E8" w14:textId="7330267C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721EE9DE" w14:textId="02AAF2C5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26FEDAA4" w14:textId="30213EE0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1A169C1F" w14:textId="41D1FE9A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7070233B" w14:textId="63CA59F1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190483B3" w14:textId="1B0DB993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5D3D27D7" w14:textId="79CC1F20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right w:val="double" w:sz="4" w:space="0" w:color="auto"/>
            </w:tcBorders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0E2E5DB1" w14:textId="6B27811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3"/>
            <w:tcBorders>
              <w:left w:val="double" w:sz="4" w:space="0" w:color="auto"/>
            </w:tcBorders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23CD0913" w14:textId="3E003100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0BE1D31B" w14:textId="521DFC98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716C64EF" w14:textId="63704209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66691284" w14:textId="01E0C9F6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7" w:type="dxa"/>
            <w:gridSpan w:val="2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67F84F28" w14:textId="27B0A32F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3C019F60" w14:textId="06591795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254C0AA8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right w:val="double" w:sz="4" w:space="0" w:color="auto"/>
            </w:tcBorders>
            <w:shd w:val="clear" w:color="auto" w:fill="D6E3BC" w:themeFill="accent3" w:themeFillTint="66"/>
            <w:tcMar>
              <w:left w:w="0" w:type="dxa"/>
              <w:right w:w="0" w:type="dxa"/>
            </w:tcMar>
          </w:tcPr>
          <w:p w14:paraId="71418E45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5" w:type="dxa"/>
            <w:gridSpan w:val="2"/>
            <w:vMerge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BD297" w14:textId="77777777" w:rsidR="00D412B2" w:rsidRPr="00277238" w:rsidRDefault="00D412B2" w:rsidP="00D412B2"/>
        </w:tc>
      </w:tr>
      <w:tr w:rsidR="00D412B2" w:rsidRPr="00277238" w14:paraId="797FB60E" w14:textId="77777777" w:rsidTr="008D515E">
        <w:trPr>
          <w:cantSplit/>
          <w:trHeight w:val="946"/>
          <w:jc w:val="center"/>
        </w:trPr>
        <w:tc>
          <w:tcPr>
            <w:tcW w:w="132" w:type="dxa"/>
            <w:vMerge/>
            <w:tcBorders>
              <w:right w:val="single" w:sz="4" w:space="0" w:color="auto"/>
            </w:tcBorders>
            <w:shd w:val="clear" w:color="auto" w:fill="92D050"/>
            <w:tcMar>
              <w:left w:w="0" w:type="dxa"/>
              <w:right w:w="0" w:type="dxa"/>
            </w:tcMar>
            <w:vAlign w:val="center"/>
          </w:tcPr>
          <w:p w14:paraId="696067EB" w14:textId="77777777" w:rsidR="00D412B2" w:rsidRPr="00277238" w:rsidRDefault="00D412B2" w:rsidP="00D412B2"/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FBD4B4" w:themeFill="accent6" w:themeFillTint="66"/>
            <w:tcMar>
              <w:left w:w="0" w:type="dxa"/>
              <w:right w:w="0" w:type="dxa"/>
            </w:tcMar>
            <w:vAlign w:val="center"/>
          </w:tcPr>
          <w:p w14:paraId="327F8787" w14:textId="77777777" w:rsidR="00D412B2" w:rsidRPr="00F85D01" w:rsidRDefault="00D412B2" w:rsidP="00D412B2">
            <w:pPr>
              <w:rPr>
                <w:sz w:val="16"/>
                <w:szCs w:val="16"/>
              </w:rPr>
            </w:pPr>
            <w:r w:rsidRPr="00F85D01">
              <w:rPr>
                <w:b/>
                <w:sz w:val="16"/>
                <w:szCs w:val="16"/>
              </w:rPr>
              <w:t>Sınıf-3B</w:t>
            </w:r>
          </w:p>
        </w:tc>
        <w:tc>
          <w:tcPr>
            <w:tcW w:w="274" w:type="dxa"/>
            <w:gridSpan w:val="2"/>
            <w:tcBorders>
              <w:right w:val="double" w:sz="4" w:space="0" w:color="auto"/>
            </w:tcBorders>
            <w:shd w:val="clear" w:color="auto" w:fill="FBD4B4" w:themeFill="accent6" w:themeFillTint="66"/>
            <w:tcMar>
              <w:left w:w="0" w:type="dxa"/>
              <w:right w:w="0" w:type="dxa"/>
            </w:tcMar>
            <w:vAlign w:val="center"/>
          </w:tcPr>
          <w:p w14:paraId="617F01C2" w14:textId="77777777" w:rsidR="00D412B2" w:rsidRPr="00277238" w:rsidRDefault="00D412B2" w:rsidP="00D412B2">
            <w:pPr>
              <w:rPr>
                <w:b/>
                <w:sz w:val="8"/>
                <w:szCs w:val="8"/>
              </w:rPr>
            </w:pPr>
            <w:r w:rsidRPr="00277238">
              <w:rPr>
                <w:b/>
                <w:sz w:val="8"/>
                <w:szCs w:val="8"/>
              </w:rPr>
              <w:t>Ders Adı</w:t>
            </w:r>
          </w:p>
          <w:p w14:paraId="607366C3" w14:textId="77777777" w:rsidR="00D412B2" w:rsidRPr="00277238" w:rsidRDefault="00D412B2" w:rsidP="00D412B2">
            <w:pPr>
              <w:rPr>
                <w:b/>
                <w:sz w:val="8"/>
                <w:szCs w:val="8"/>
              </w:rPr>
            </w:pPr>
            <w:proofErr w:type="spellStart"/>
            <w:r w:rsidRPr="00277238">
              <w:rPr>
                <w:b/>
                <w:sz w:val="8"/>
                <w:szCs w:val="8"/>
              </w:rPr>
              <w:t>Öğrt</w:t>
            </w:r>
            <w:proofErr w:type="spellEnd"/>
            <w:r w:rsidRPr="00277238">
              <w:rPr>
                <w:b/>
                <w:sz w:val="8"/>
                <w:szCs w:val="8"/>
              </w:rPr>
              <w:t xml:space="preserve">. </w:t>
            </w:r>
            <w:proofErr w:type="spellStart"/>
            <w:r w:rsidRPr="00277238">
              <w:rPr>
                <w:b/>
                <w:sz w:val="8"/>
                <w:szCs w:val="8"/>
              </w:rPr>
              <w:t>Elm</w:t>
            </w:r>
            <w:proofErr w:type="spellEnd"/>
            <w:r w:rsidRPr="00277238">
              <w:rPr>
                <w:b/>
                <w:sz w:val="8"/>
                <w:szCs w:val="8"/>
              </w:rPr>
              <w:t>.</w:t>
            </w:r>
          </w:p>
          <w:p w14:paraId="463A2746" w14:textId="77777777" w:rsidR="00D412B2" w:rsidRPr="00277238" w:rsidRDefault="00D412B2" w:rsidP="00D412B2">
            <w:r w:rsidRPr="00277238">
              <w:rPr>
                <w:b/>
                <w:sz w:val="8"/>
                <w:szCs w:val="8"/>
              </w:rPr>
              <w:t>Sınıf Nu.: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BD4B4" w:themeFill="accent6" w:themeFillTint="66"/>
          </w:tcPr>
          <w:p w14:paraId="6A520266" w14:textId="77777777" w:rsidR="00D412B2" w:rsidRPr="00E51106" w:rsidRDefault="00D412B2" w:rsidP="00D412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732EE33" w14:textId="77777777" w:rsidR="00D412B2" w:rsidRPr="00E51106" w:rsidRDefault="00D412B2" w:rsidP="00D412B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7E910FE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33D9A6B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D59D2E9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9FD1EE4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E970065" w14:textId="609D9BA1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3" w:type="dxa"/>
            <w:tcBorders>
              <w:left w:val="single" w:sz="4" w:space="0" w:color="auto"/>
              <w:right w:val="double" w:sz="4" w:space="0" w:color="auto"/>
            </w:tcBorders>
            <w:shd w:val="clear" w:color="auto" w:fill="FBD4B4" w:themeFill="accent6" w:themeFillTint="66"/>
          </w:tcPr>
          <w:p w14:paraId="146EE750" w14:textId="45C2E37A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9" w:type="dxa"/>
            <w:tcBorders>
              <w:left w:val="double" w:sz="4" w:space="0" w:color="auto"/>
            </w:tcBorders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73FA2039" w14:textId="77777777" w:rsidR="00F62704" w:rsidRDefault="00D412B2" w:rsidP="00D412B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ELT</w:t>
            </w:r>
          </w:p>
          <w:p w14:paraId="0173F09C" w14:textId="6DD087E4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307</w:t>
            </w:r>
          </w:p>
          <w:p w14:paraId="2985C480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(6)</w:t>
            </w:r>
          </w:p>
          <w:p w14:paraId="776FE378" w14:textId="06AF198B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AZ01</w:t>
            </w:r>
          </w:p>
        </w:tc>
        <w:tc>
          <w:tcPr>
            <w:tcW w:w="413" w:type="dxa"/>
            <w:tcBorders>
              <w:left w:val="double" w:sz="4" w:space="0" w:color="auto"/>
            </w:tcBorders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1C0D121F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ELT</w:t>
            </w:r>
          </w:p>
          <w:p w14:paraId="3C7CF2B3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307</w:t>
            </w:r>
          </w:p>
          <w:p w14:paraId="6AE25B5A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(6)</w:t>
            </w:r>
          </w:p>
          <w:p w14:paraId="1A7674E6" w14:textId="1E81B54D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AZ01</w:t>
            </w:r>
          </w:p>
        </w:tc>
        <w:tc>
          <w:tcPr>
            <w:tcW w:w="471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4D6F4A3C" w14:textId="0A3CC99F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417FBFDB" w14:textId="45D151D2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5CF00927" w14:textId="54DFF876" w:rsidR="00D412B2" w:rsidRPr="00F10478" w:rsidRDefault="00D412B2" w:rsidP="00D412B2">
            <w:pPr>
              <w:jc w:val="center"/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7F9BF9C7" w14:textId="2F4BB2B1" w:rsidR="00D412B2" w:rsidRPr="00F10478" w:rsidRDefault="00D412B2" w:rsidP="00D412B2">
            <w:pPr>
              <w:jc w:val="center"/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500" w:type="dxa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1DCA349E" w14:textId="0612F264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gridSpan w:val="2"/>
            <w:tcBorders>
              <w:right w:val="double" w:sz="4" w:space="0" w:color="auto"/>
            </w:tcBorders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71514579" w14:textId="7B3E62C6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gridSpan w:val="2"/>
            <w:tcBorders>
              <w:left w:val="double" w:sz="4" w:space="0" w:color="auto"/>
            </w:tcBorders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55E31603" w14:textId="0E480040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23AE9642" w14:textId="77777777" w:rsidR="00D412B2" w:rsidRPr="00F10478" w:rsidRDefault="00D412B2" w:rsidP="00D412B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7BC72F86" w14:textId="77777777" w:rsidR="00D412B2" w:rsidRPr="00F10478" w:rsidRDefault="00D412B2" w:rsidP="00D412B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303</w:t>
            </w:r>
          </w:p>
          <w:p w14:paraId="2F32EA88" w14:textId="77777777" w:rsidR="00D412B2" w:rsidRPr="00F10478" w:rsidRDefault="00D412B2" w:rsidP="00D412B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(5)</w:t>
            </w:r>
          </w:p>
          <w:p w14:paraId="4F5C2F28" w14:textId="4F88FB65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AZ01</w:t>
            </w:r>
          </w:p>
          <w:p w14:paraId="03D05007" w14:textId="237727CF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2D3EFB0E" w14:textId="77777777" w:rsidR="00D412B2" w:rsidRPr="00F10478" w:rsidRDefault="00D412B2" w:rsidP="00D412B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64320D2B" w14:textId="77777777" w:rsidR="00D412B2" w:rsidRPr="00F10478" w:rsidRDefault="00D412B2" w:rsidP="00D412B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303</w:t>
            </w:r>
          </w:p>
          <w:p w14:paraId="79FDDBE0" w14:textId="77777777" w:rsidR="00D412B2" w:rsidRPr="00F10478" w:rsidRDefault="00D412B2" w:rsidP="00D412B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(5)</w:t>
            </w:r>
          </w:p>
          <w:p w14:paraId="1AE91F02" w14:textId="381E9625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AZ0</w:t>
            </w:r>
            <w:r w:rsidR="00474094" w:rsidRPr="00F10478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14:paraId="699AD556" w14:textId="6F30169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47" w:type="dxa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22DF953F" w14:textId="77777777" w:rsidR="00D412B2" w:rsidRPr="00F10478" w:rsidRDefault="00D412B2" w:rsidP="00D412B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766D450F" w14:textId="77777777" w:rsidR="00D412B2" w:rsidRPr="00F10478" w:rsidRDefault="00D412B2" w:rsidP="00D412B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303</w:t>
            </w:r>
          </w:p>
          <w:p w14:paraId="44D6A3ED" w14:textId="77777777" w:rsidR="00D412B2" w:rsidRPr="00F10478" w:rsidRDefault="00D412B2" w:rsidP="00D412B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(5)</w:t>
            </w:r>
          </w:p>
          <w:p w14:paraId="795B8D84" w14:textId="3758976E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AZ01</w:t>
            </w:r>
          </w:p>
          <w:p w14:paraId="73F7384E" w14:textId="58FF52F9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6E37F009" w14:textId="7FD3B78B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73007217" w14:textId="11ED05FC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7325E10D" w14:textId="3235491E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gridSpan w:val="3"/>
            <w:tcBorders>
              <w:right w:val="double" w:sz="4" w:space="0" w:color="auto"/>
            </w:tcBorders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0F37A3F1" w14:textId="64126EE6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left w:val="double" w:sz="4" w:space="0" w:color="auto"/>
            </w:tcBorders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6498FD89" w14:textId="5D4AB9CC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129E1A3F" w14:textId="77777777" w:rsidR="00D412B2" w:rsidRPr="00F10478" w:rsidRDefault="00D412B2" w:rsidP="00D412B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56618CC5" w14:textId="77777777" w:rsidR="00D412B2" w:rsidRPr="00F10478" w:rsidRDefault="00D412B2" w:rsidP="00D412B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301</w:t>
            </w:r>
          </w:p>
          <w:p w14:paraId="5FECA20A" w14:textId="77777777" w:rsidR="00D412B2" w:rsidRPr="00F10478" w:rsidRDefault="00D412B2" w:rsidP="00D412B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(2)</w:t>
            </w:r>
          </w:p>
          <w:p w14:paraId="5C435852" w14:textId="50F7429F" w:rsidR="00D412B2" w:rsidRPr="00F10478" w:rsidRDefault="00D412B2" w:rsidP="00D412B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CZ02</w:t>
            </w:r>
          </w:p>
        </w:tc>
        <w:tc>
          <w:tcPr>
            <w:tcW w:w="47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11A452E4" w14:textId="77777777" w:rsidR="00D412B2" w:rsidRPr="00F10478" w:rsidRDefault="00D412B2" w:rsidP="00D412B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680CB989" w14:textId="77777777" w:rsidR="00D412B2" w:rsidRPr="00F10478" w:rsidRDefault="00D412B2" w:rsidP="00D412B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301</w:t>
            </w:r>
          </w:p>
          <w:p w14:paraId="47C90B1D" w14:textId="77777777" w:rsidR="00D412B2" w:rsidRPr="00F10478" w:rsidRDefault="00D412B2" w:rsidP="00D412B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(2)</w:t>
            </w:r>
          </w:p>
          <w:p w14:paraId="1EA01CAE" w14:textId="48854823" w:rsidR="00D412B2" w:rsidRPr="00F10478" w:rsidRDefault="00D412B2" w:rsidP="00D412B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CZ02</w:t>
            </w:r>
          </w:p>
        </w:tc>
        <w:tc>
          <w:tcPr>
            <w:tcW w:w="47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0B7B6AF9" w14:textId="77777777" w:rsidR="00D412B2" w:rsidRPr="00F10478" w:rsidRDefault="00D412B2" w:rsidP="00D412B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18C383C3" w14:textId="77777777" w:rsidR="00D412B2" w:rsidRPr="00F10478" w:rsidRDefault="00D412B2" w:rsidP="00D412B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301</w:t>
            </w:r>
          </w:p>
          <w:p w14:paraId="4E55DA21" w14:textId="77777777" w:rsidR="00D412B2" w:rsidRPr="00F10478" w:rsidRDefault="00D412B2" w:rsidP="00D412B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(2)</w:t>
            </w:r>
          </w:p>
          <w:p w14:paraId="7F78FF59" w14:textId="2347044B" w:rsidR="00D412B2" w:rsidRPr="00F10478" w:rsidRDefault="00D412B2" w:rsidP="00D412B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CZ0</w:t>
            </w:r>
            <w:r w:rsidR="00474094"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47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5FE8E5C0" w14:textId="33B32D35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04C2F0AA" w14:textId="3F60067A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45974B2D" w14:textId="44132FA2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right w:val="double" w:sz="4" w:space="0" w:color="auto"/>
            </w:tcBorders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582BD7A3" w14:textId="1D768655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3"/>
            <w:tcBorders>
              <w:left w:val="double" w:sz="4" w:space="0" w:color="auto"/>
            </w:tcBorders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24FC5D56" w14:textId="4B9FECC6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47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00956CE9" w14:textId="1286E0D0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47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7F7FD0C0" w14:textId="4BCB5A8E" w:rsidR="00D412B2" w:rsidRPr="00F10478" w:rsidRDefault="00D412B2" w:rsidP="00D412B2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65785919" w14:textId="535DD9CB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7" w:type="dxa"/>
            <w:gridSpan w:val="2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54FF097E" w14:textId="6261D268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571C18D0" w14:textId="5DD1C814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6BF0CEEF" w14:textId="53F5A179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right w:val="double" w:sz="4" w:space="0" w:color="auto"/>
            </w:tcBorders>
            <w:shd w:val="clear" w:color="auto" w:fill="FBD4B4" w:themeFill="accent6" w:themeFillTint="66"/>
            <w:tcMar>
              <w:left w:w="0" w:type="dxa"/>
              <w:right w:w="0" w:type="dxa"/>
            </w:tcMar>
          </w:tcPr>
          <w:p w14:paraId="103F8BD5" w14:textId="77777777" w:rsidR="00D412B2" w:rsidRPr="00F10478" w:rsidRDefault="00D412B2" w:rsidP="00D412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5" w:type="dxa"/>
            <w:gridSpan w:val="2"/>
            <w:vMerge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41828" w14:textId="77777777" w:rsidR="00D412B2" w:rsidRPr="00277238" w:rsidRDefault="00D412B2" w:rsidP="00D412B2"/>
        </w:tc>
      </w:tr>
      <w:tr w:rsidR="00B81E4E" w:rsidRPr="00277238" w14:paraId="61653536" w14:textId="77777777" w:rsidTr="008D515E">
        <w:trPr>
          <w:cantSplit/>
          <w:trHeight w:val="928"/>
          <w:jc w:val="center"/>
        </w:trPr>
        <w:tc>
          <w:tcPr>
            <w:tcW w:w="132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92D050"/>
            <w:tcMar>
              <w:left w:w="0" w:type="dxa"/>
              <w:right w:w="0" w:type="dxa"/>
            </w:tcMar>
            <w:vAlign w:val="center"/>
          </w:tcPr>
          <w:p w14:paraId="301A3DBC" w14:textId="77777777" w:rsidR="00B81E4E" w:rsidRPr="00277238" w:rsidRDefault="00B81E4E" w:rsidP="00B81E4E"/>
        </w:tc>
        <w:tc>
          <w:tcPr>
            <w:tcW w:w="440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  <w:vAlign w:val="center"/>
          </w:tcPr>
          <w:p w14:paraId="79BF2923" w14:textId="64E74528" w:rsidR="00B81E4E" w:rsidRPr="00F85D01" w:rsidRDefault="00B81E4E" w:rsidP="00B81E4E">
            <w:pPr>
              <w:rPr>
                <w:b/>
                <w:sz w:val="16"/>
                <w:szCs w:val="16"/>
              </w:rPr>
            </w:pPr>
            <w:r w:rsidRPr="00F85D01">
              <w:rPr>
                <w:b/>
                <w:sz w:val="16"/>
                <w:szCs w:val="16"/>
              </w:rPr>
              <w:t>Sınıf-4B</w:t>
            </w:r>
          </w:p>
        </w:tc>
        <w:tc>
          <w:tcPr>
            <w:tcW w:w="274" w:type="dxa"/>
            <w:gridSpan w:val="2"/>
            <w:tcBorders>
              <w:bottom w:val="single" w:sz="4" w:space="0" w:color="000000" w:themeColor="text1"/>
              <w:right w:val="double" w:sz="4" w:space="0" w:color="auto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  <w:vAlign w:val="center"/>
          </w:tcPr>
          <w:p w14:paraId="42C38B54" w14:textId="77777777" w:rsidR="00B81E4E" w:rsidRPr="00277238" w:rsidRDefault="00B81E4E" w:rsidP="00B81E4E">
            <w:pPr>
              <w:rPr>
                <w:b/>
                <w:sz w:val="8"/>
                <w:szCs w:val="8"/>
              </w:rPr>
            </w:pPr>
            <w:r w:rsidRPr="00277238">
              <w:rPr>
                <w:b/>
                <w:sz w:val="8"/>
                <w:szCs w:val="8"/>
              </w:rPr>
              <w:t>Ders Adı</w:t>
            </w:r>
          </w:p>
          <w:p w14:paraId="62C4EAB5" w14:textId="77777777" w:rsidR="00B81E4E" w:rsidRPr="00277238" w:rsidRDefault="00B81E4E" w:rsidP="00B81E4E">
            <w:pPr>
              <w:rPr>
                <w:b/>
                <w:sz w:val="8"/>
                <w:szCs w:val="8"/>
              </w:rPr>
            </w:pPr>
            <w:proofErr w:type="spellStart"/>
            <w:r w:rsidRPr="00277238">
              <w:rPr>
                <w:b/>
                <w:sz w:val="8"/>
                <w:szCs w:val="8"/>
              </w:rPr>
              <w:t>Öğrt</w:t>
            </w:r>
            <w:proofErr w:type="spellEnd"/>
            <w:r w:rsidRPr="00277238">
              <w:rPr>
                <w:b/>
                <w:sz w:val="8"/>
                <w:szCs w:val="8"/>
              </w:rPr>
              <w:t xml:space="preserve">. </w:t>
            </w:r>
            <w:proofErr w:type="spellStart"/>
            <w:r w:rsidRPr="00277238">
              <w:rPr>
                <w:b/>
                <w:sz w:val="8"/>
                <w:szCs w:val="8"/>
              </w:rPr>
              <w:t>Elm</w:t>
            </w:r>
            <w:proofErr w:type="spellEnd"/>
            <w:r w:rsidRPr="00277238">
              <w:rPr>
                <w:b/>
                <w:sz w:val="8"/>
                <w:szCs w:val="8"/>
              </w:rPr>
              <w:t>.</w:t>
            </w:r>
          </w:p>
          <w:p w14:paraId="359A2DBC" w14:textId="376D0FC0" w:rsidR="00B81E4E" w:rsidRPr="00277238" w:rsidRDefault="00B81E4E" w:rsidP="00B81E4E">
            <w:pPr>
              <w:rPr>
                <w:b/>
                <w:sz w:val="8"/>
                <w:szCs w:val="8"/>
              </w:rPr>
            </w:pPr>
            <w:r w:rsidRPr="00277238">
              <w:rPr>
                <w:b/>
                <w:sz w:val="8"/>
                <w:szCs w:val="8"/>
              </w:rPr>
              <w:t>Sınıf Nu.:</w:t>
            </w:r>
          </w:p>
        </w:tc>
        <w:tc>
          <w:tcPr>
            <w:tcW w:w="283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</w:tcPr>
          <w:p w14:paraId="7FE08AEC" w14:textId="77777777" w:rsidR="00B81E4E" w:rsidRPr="00E51106" w:rsidRDefault="00B81E4E" w:rsidP="00B81E4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</w:tcPr>
          <w:p w14:paraId="643E7BE4" w14:textId="77777777" w:rsidR="00B81E4E" w:rsidRPr="00E51106" w:rsidRDefault="00B81E4E" w:rsidP="00B81E4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</w:tcPr>
          <w:p w14:paraId="4C23B2EB" w14:textId="77777777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</w:tcPr>
          <w:p w14:paraId="1093BA17" w14:textId="77777777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</w:tcPr>
          <w:p w14:paraId="0E56BA3B" w14:textId="77777777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</w:tcPr>
          <w:p w14:paraId="303333EA" w14:textId="77777777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</w:tcPr>
          <w:p w14:paraId="375B609D" w14:textId="77777777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B8CCE4" w:themeFill="accent1" w:themeFillTint="66"/>
          </w:tcPr>
          <w:p w14:paraId="646FD0EE" w14:textId="6FA74A76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9" w:type="dxa"/>
            <w:tcBorders>
              <w:left w:val="double" w:sz="4" w:space="0" w:color="auto"/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3BAD0358" w14:textId="7DACACD8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77661BA2" w14:textId="77777777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233F1FCC" w14:textId="67215A9C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47B39805" w14:textId="498E2C87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4FDBD986" w14:textId="6FC231E1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4034BE20" w14:textId="77AFDE33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426EA04D" w14:textId="77777777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2" w:type="dxa"/>
            <w:gridSpan w:val="2"/>
            <w:tcBorders>
              <w:bottom w:val="single" w:sz="4" w:space="0" w:color="000000" w:themeColor="text1"/>
              <w:right w:val="double" w:sz="4" w:space="0" w:color="auto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2908792C" w14:textId="77777777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0" w:type="dxa"/>
            <w:gridSpan w:val="2"/>
            <w:tcBorders>
              <w:left w:val="double" w:sz="4" w:space="0" w:color="auto"/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451D6699" w14:textId="77777777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1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6D8C1E21" w14:textId="77777777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336CC7A2" w14:textId="77777777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403</w:t>
            </w:r>
          </w:p>
          <w:p w14:paraId="10820264" w14:textId="77777777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(2)</w:t>
            </w:r>
          </w:p>
          <w:p w14:paraId="2F5EB361" w14:textId="051D0B81" w:rsidR="00B81E4E" w:rsidRPr="00F10478" w:rsidRDefault="00C722EC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CZ05</w:t>
            </w:r>
          </w:p>
          <w:p w14:paraId="13F5DEB7" w14:textId="6CF606DB" w:rsidR="00B81E4E" w:rsidRPr="00F10478" w:rsidRDefault="00B81E4E" w:rsidP="00B81E4E">
            <w:pPr>
              <w:jc w:val="center"/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20B1CE41" w14:textId="77777777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604253AD" w14:textId="77777777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403</w:t>
            </w:r>
          </w:p>
          <w:p w14:paraId="51E9CBF4" w14:textId="77777777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(2)</w:t>
            </w:r>
          </w:p>
          <w:p w14:paraId="6CA4EC91" w14:textId="464EF428" w:rsidR="00C722EC" w:rsidRPr="00F10478" w:rsidRDefault="00C722EC" w:rsidP="00C722EC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CZ05</w:t>
            </w:r>
          </w:p>
          <w:p w14:paraId="5A6DD1DE" w14:textId="08B007F6" w:rsidR="00B81E4E" w:rsidRPr="00F10478" w:rsidRDefault="00B81E4E" w:rsidP="00B81E4E">
            <w:pPr>
              <w:jc w:val="center"/>
              <w:rPr>
                <w:rFonts w:eastAsia="Calibri" w:cstheme="minorHAnsi"/>
                <w:sz w:val="14"/>
                <w:szCs w:val="14"/>
              </w:rPr>
            </w:pPr>
          </w:p>
        </w:tc>
        <w:tc>
          <w:tcPr>
            <w:tcW w:w="447" w:type="dxa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33B8D691" w14:textId="77777777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550C3930" w14:textId="77777777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403</w:t>
            </w:r>
          </w:p>
          <w:p w14:paraId="52695F14" w14:textId="008A9B9B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(2)</w:t>
            </w:r>
          </w:p>
          <w:p w14:paraId="4219251D" w14:textId="5DF98762" w:rsidR="00B81E4E" w:rsidRPr="00F10478" w:rsidRDefault="00BA6BCD" w:rsidP="00B81E4E">
            <w:pPr>
              <w:jc w:val="center"/>
              <w:rPr>
                <w:rFonts w:eastAsia="Calibri" w:cstheme="minorHAnsi"/>
                <w:sz w:val="14"/>
                <w:szCs w:val="14"/>
              </w:rPr>
            </w:pPr>
            <w:r w:rsidRPr="00BA6BCD">
              <w:rPr>
                <w:rFonts w:ascii="Times New Roman" w:eastAsia="Calibri" w:hAnsi="Times New Roman" w:cs="Times New Roman"/>
                <w:sz w:val="14"/>
                <w:szCs w:val="14"/>
              </w:rPr>
              <w:t>CZ05</w:t>
            </w: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40F0FB78" w14:textId="77777777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77EC13A4" w14:textId="77777777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401</w:t>
            </w:r>
          </w:p>
          <w:p w14:paraId="7D33B93E" w14:textId="77777777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(5)</w:t>
            </w:r>
          </w:p>
          <w:p w14:paraId="3CE2B7DA" w14:textId="48CBA72C" w:rsidR="009A79BB" w:rsidRPr="00F10478" w:rsidRDefault="009A79BB" w:rsidP="009A79BB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CZ0</w:t>
            </w:r>
            <w:r w:rsidR="00FF3FD7">
              <w:rPr>
                <w:rFonts w:ascii="Times New Roman" w:eastAsia="Calibri" w:hAnsi="Times New Roman" w:cs="Times New Roman"/>
                <w:sz w:val="14"/>
                <w:szCs w:val="14"/>
              </w:rPr>
              <w:t>3</w:t>
            </w:r>
          </w:p>
          <w:p w14:paraId="59B19FDA" w14:textId="36BA6DBE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642D920C" w14:textId="77777777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4348C2A2" w14:textId="77777777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401</w:t>
            </w:r>
          </w:p>
          <w:p w14:paraId="3D17C7F7" w14:textId="77777777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(5)</w:t>
            </w:r>
          </w:p>
          <w:p w14:paraId="31CD0162" w14:textId="47D92464" w:rsidR="009A79BB" w:rsidRPr="00F10478" w:rsidRDefault="009A79BB" w:rsidP="009A79BB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CZ0</w:t>
            </w:r>
            <w:r w:rsidR="00FF3FD7">
              <w:rPr>
                <w:rFonts w:ascii="Times New Roman" w:eastAsia="Calibri" w:hAnsi="Times New Roman" w:cs="Times New Roman"/>
                <w:sz w:val="14"/>
                <w:szCs w:val="14"/>
              </w:rPr>
              <w:t>3</w:t>
            </w:r>
          </w:p>
          <w:p w14:paraId="0E4E51A1" w14:textId="595F8662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0B6C5EB5" w14:textId="77777777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ELT</w:t>
            </w:r>
          </w:p>
          <w:p w14:paraId="5779FE06" w14:textId="77777777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401</w:t>
            </w:r>
          </w:p>
          <w:p w14:paraId="25083432" w14:textId="77777777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(5)</w:t>
            </w:r>
          </w:p>
          <w:p w14:paraId="3B46C1F5" w14:textId="7055EF42" w:rsidR="009A79BB" w:rsidRPr="00F10478" w:rsidRDefault="009A79BB" w:rsidP="009A79BB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CZ0</w:t>
            </w:r>
            <w:r w:rsidR="00FF3FD7">
              <w:rPr>
                <w:rFonts w:ascii="Times New Roman" w:eastAsia="Calibri" w:hAnsi="Times New Roman" w:cs="Times New Roman"/>
                <w:sz w:val="14"/>
                <w:szCs w:val="14"/>
              </w:rPr>
              <w:t>3</w:t>
            </w:r>
          </w:p>
          <w:p w14:paraId="6D9E4263" w14:textId="7E1315D3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gridSpan w:val="3"/>
            <w:tcBorders>
              <w:bottom w:val="single" w:sz="4" w:space="0" w:color="000000" w:themeColor="text1"/>
              <w:right w:val="double" w:sz="4" w:space="0" w:color="auto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6B65B2F1" w14:textId="6B80EC5D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left w:val="double" w:sz="4" w:space="0" w:color="auto"/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378EC5CE" w14:textId="6C1B1A27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7B474C38" w14:textId="6847724D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7943FF1F" w14:textId="231EA19A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409F2EFD" w14:textId="692A53C7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2C61608B" w14:textId="77777777" w:rsidR="00AE4A0A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EFMB</w:t>
            </w:r>
          </w:p>
          <w:p w14:paraId="6271D014" w14:textId="773E4EC9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409</w:t>
            </w:r>
          </w:p>
          <w:p w14:paraId="0875A216" w14:textId="77777777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(7)</w:t>
            </w:r>
          </w:p>
          <w:p w14:paraId="35DA7AF3" w14:textId="706DE91F" w:rsidR="00B81E4E" w:rsidRPr="00F10478" w:rsidRDefault="005A126D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AZ01</w:t>
            </w: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508461AD" w14:textId="77777777" w:rsidR="00AE4A0A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EFMB</w:t>
            </w:r>
          </w:p>
          <w:p w14:paraId="4F72FA42" w14:textId="2EC18126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409</w:t>
            </w:r>
          </w:p>
          <w:p w14:paraId="7C539958" w14:textId="77777777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(7)</w:t>
            </w:r>
          </w:p>
          <w:p w14:paraId="19AB8A5B" w14:textId="7F98FA41" w:rsidR="00B81E4E" w:rsidRPr="00F10478" w:rsidRDefault="005A126D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AZ01</w:t>
            </w: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64E782DF" w14:textId="42E6F0F8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  <w:right w:val="double" w:sz="4" w:space="0" w:color="auto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20949F99" w14:textId="5E10BB1B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3"/>
            <w:tcBorders>
              <w:left w:val="double" w:sz="4" w:space="0" w:color="auto"/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00BB6A5B" w14:textId="77777777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30EBDA42" w14:textId="3BC82F3F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green"/>
              </w:rPr>
            </w:pP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6320EE77" w14:textId="3AED46F6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green"/>
              </w:rPr>
            </w:pP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0169446E" w14:textId="160AE484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green"/>
              </w:rPr>
            </w:pPr>
          </w:p>
        </w:tc>
        <w:tc>
          <w:tcPr>
            <w:tcW w:w="477" w:type="dxa"/>
            <w:gridSpan w:val="2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3E72EF0D" w14:textId="6BCD0405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5A499D50" w14:textId="77777777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tcBorders>
              <w:bottom w:val="single" w:sz="4" w:space="0" w:color="000000" w:themeColor="text1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39D752DE" w14:textId="77777777" w:rsidR="00D55C92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EFMB</w:t>
            </w:r>
          </w:p>
          <w:p w14:paraId="3BD8F72F" w14:textId="1354DE0D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403</w:t>
            </w:r>
          </w:p>
          <w:p w14:paraId="0D8FA7B6" w14:textId="77777777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(16)</w:t>
            </w:r>
          </w:p>
          <w:p w14:paraId="5524F854" w14:textId="2624C8F6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AZ01</w:t>
            </w:r>
          </w:p>
        </w:tc>
        <w:tc>
          <w:tcPr>
            <w:tcW w:w="472" w:type="dxa"/>
            <w:gridSpan w:val="2"/>
            <w:tcBorders>
              <w:bottom w:val="single" w:sz="4" w:space="0" w:color="000000" w:themeColor="text1"/>
              <w:right w:val="double" w:sz="4" w:space="0" w:color="auto"/>
            </w:tcBorders>
            <w:shd w:val="clear" w:color="auto" w:fill="B8CCE4" w:themeFill="accent1" w:themeFillTint="66"/>
            <w:tcMar>
              <w:left w:w="0" w:type="dxa"/>
              <w:right w:w="0" w:type="dxa"/>
            </w:tcMar>
          </w:tcPr>
          <w:p w14:paraId="62A8D82F" w14:textId="77777777" w:rsidR="00D55C92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EFMB</w:t>
            </w:r>
          </w:p>
          <w:p w14:paraId="5B21983A" w14:textId="1492E6B1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403</w:t>
            </w:r>
          </w:p>
          <w:p w14:paraId="138C2D76" w14:textId="77777777" w:rsidR="00B81E4E" w:rsidRPr="00F10478" w:rsidRDefault="00B81E4E" w:rsidP="00B81E4E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eastAsia="Calibri" w:hAnsi="Times New Roman" w:cs="Times New Roman"/>
                <w:sz w:val="14"/>
                <w:szCs w:val="14"/>
              </w:rPr>
              <w:t>(16)</w:t>
            </w:r>
          </w:p>
          <w:p w14:paraId="0657886F" w14:textId="6C3E4760" w:rsidR="00B81E4E" w:rsidRPr="00F10478" w:rsidRDefault="00B81E4E" w:rsidP="00B81E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0478">
              <w:rPr>
                <w:rFonts w:ascii="Times New Roman" w:hAnsi="Times New Roman" w:cs="Times New Roman"/>
                <w:sz w:val="14"/>
                <w:szCs w:val="14"/>
              </w:rPr>
              <w:t>AZ01</w:t>
            </w:r>
          </w:p>
        </w:tc>
        <w:tc>
          <w:tcPr>
            <w:tcW w:w="305" w:type="dxa"/>
            <w:gridSpan w:val="2"/>
            <w:vMerge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9BC99" w14:textId="77777777" w:rsidR="00B81E4E" w:rsidRPr="00277238" w:rsidRDefault="00B81E4E" w:rsidP="00B81E4E"/>
        </w:tc>
      </w:tr>
    </w:tbl>
    <w:p w14:paraId="6B02EC39" w14:textId="77777777" w:rsidR="00C404B2" w:rsidRDefault="00C404B2" w:rsidP="00277238">
      <w:pPr>
        <w:rPr>
          <w:b/>
          <w:sz w:val="20"/>
          <w:szCs w:val="20"/>
        </w:rPr>
      </w:pPr>
    </w:p>
    <w:tbl>
      <w:tblPr>
        <w:tblStyle w:val="TabloKlavuzu"/>
        <w:tblW w:w="16371" w:type="dxa"/>
        <w:jc w:val="center"/>
        <w:tblLayout w:type="fixed"/>
        <w:tblLook w:val="04A0" w:firstRow="1" w:lastRow="0" w:firstColumn="1" w:lastColumn="0" w:noHBand="0" w:noVBand="1"/>
      </w:tblPr>
      <w:tblGrid>
        <w:gridCol w:w="799"/>
        <w:gridCol w:w="1156"/>
        <w:gridCol w:w="2306"/>
        <w:gridCol w:w="3254"/>
        <w:gridCol w:w="3739"/>
        <w:gridCol w:w="5117"/>
      </w:tblGrid>
      <w:tr w:rsidR="00C404B2" w:rsidRPr="00C404B2" w14:paraId="01D10E84" w14:textId="77777777" w:rsidTr="00DE2D21">
        <w:trPr>
          <w:trHeight w:val="119"/>
          <w:jc w:val="center"/>
        </w:trPr>
        <w:tc>
          <w:tcPr>
            <w:tcW w:w="19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  <w:tcMar>
              <w:left w:w="0" w:type="dxa"/>
              <w:right w:w="0" w:type="dxa"/>
            </w:tcMar>
            <w:vAlign w:val="center"/>
          </w:tcPr>
          <w:p w14:paraId="3D6EC4B2" w14:textId="77777777" w:rsidR="00C404B2" w:rsidRPr="00C404B2" w:rsidRDefault="00C404B2" w:rsidP="00F74908">
            <w:pPr>
              <w:rPr>
                <w:sz w:val="16"/>
                <w:szCs w:val="16"/>
              </w:rPr>
            </w:pPr>
            <w:r w:rsidRPr="00C404B2"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  <w:t>BİRİNCİ SINIF (YENİ)</w:t>
            </w: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  <w:tcMar>
              <w:left w:w="0" w:type="dxa"/>
              <w:right w:w="0" w:type="dxa"/>
            </w:tcMar>
            <w:vAlign w:val="center"/>
          </w:tcPr>
          <w:p w14:paraId="5D7CC272" w14:textId="77777777" w:rsidR="00C404B2" w:rsidRPr="00C404B2" w:rsidRDefault="00C404B2" w:rsidP="00F74908">
            <w:pPr>
              <w:jc w:val="center"/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</w:pPr>
            <w:r w:rsidRPr="00C404B2"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  <w:t>İKİNCİ SINIF</w:t>
            </w:r>
          </w:p>
        </w:tc>
        <w:tc>
          <w:tcPr>
            <w:tcW w:w="3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  <w:tcMar>
              <w:left w:w="0" w:type="dxa"/>
              <w:right w:w="0" w:type="dxa"/>
            </w:tcMar>
            <w:vAlign w:val="center"/>
          </w:tcPr>
          <w:p w14:paraId="163C6AD4" w14:textId="77777777" w:rsidR="00C404B2" w:rsidRPr="00C404B2" w:rsidRDefault="00C404B2" w:rsidP="00F74908">
            <w:pPr>
              <w:jc w:val="center"/>
              <w:rPr>
                <w:b/>
                <w:i/>
                <w:sz w:val="16"/>
                <w:szCs w:val="16"/>
              </w:rPr>
            </w:pPr>
            <w:r w:rsidRPr="00C404B2">
              <w:rPr>
                <w:b/>
                <w:i/>
                <w:sz w:val="16"/>
                <w:szCs w:val="16"/>
              </w:rPr>
              <w:t>ÜÇÜNCÜ SINIF</w:t>
            </w:r>
          </w:p>
        </w:tc>
        <w:tc>
          <w:tcPr>
            <w:tcW w:w="3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</w:tcPr>
          <w:p w14:paraId="26DB1192" w14:textId="77777777" w:rsidR="00C404B2" w:rsidRPr="00C404B2" w:rsidRDefault="00C404B2" w:rsidP="00F74908">
            <w:pPr>
              <w:jc w:val="center"/>
              <w:rPr>
                <w:b/>
                <w:i/>
                <w:sz w:val="16"/>
                <w:szCs w:val="16"/>
              </w:rPr>
            </w:pPr>
            <w:r w:rsidRPr="00C404B2">
              <w:rPr>
                <w:b/>
                <w:i/>
                <w:sz w:val="16"/>
                <w:szCs w:val="16"/>
              </w:rPr>
              <w:t>DÖRDÜNCÜ SINIF</w:t>
            </w:r>
          </w:p>
        </w:tc>
        <w:tc>
          <w:tcPr>
            <w:tcW w:w="5117" w:type="dxa"/>
          </w:tcPr>
          <w:p w14:paraId="3D3DDD9D" w14:textId="77777777" w:rsidR="00C404B2" w:rsidRPr="00C404B2" w:rsidRDefault="00C404B2" w:rsidP="00F74908">
            <w:pPr>
              <w:rPr>
                <w:b/>
                <w:sz w:val="16"/>
                <w:szCs w:val="16"/>
              </w:rPr>
            </w:pPr>
            <w:r w:rsidRPr="00C404B2">
              <w:rPr>
                <w:b/>
                <w:sz w:val="16"/>
                <w:szCs w:val="16"/>
                <w:u w:val="single"/>
              </w:rPr>
              <w:t>NOTLAR / EK BİLGİLER / AÇIKLAMALAR</w:t>
            </w:r>
            <w:r w:rsidRPr="00C404B2">
              <w:rPr>
                <w:b/>
                <w:sz w:val="16"/>
                <w:szCs w:val="16"/>
              </w:rPr>
              <w:t>:</w:t>
            </w:r>
          </w:p>
          <w:p w14:paraId="096BA622" w14:textId="77777777" w:rsidR="00C404B2" w:rsidRPr="00C404B2" w:rsidRDefault="00C404B2" w:rsidP="00F74908">
            <w:pPr>
              <w:pStyle w:val="ListeParagraf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</w:tr>
      <w:tr w:rsidR="0000001A" w:rsidRPr="00C404B2" w14:paraId="4DD5E345" w14:textId="77777777" w:rsidTr="00094BE6">
        <w:trPr>
          <w:trHeight w:val="188"/>
          <w:jc w:val="center"/>
        </w:trPr>
        <w:tc>
          <w:tcPr>
            <w:tcW w:w="19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69F37" w14:textId="30A21A65" w:rsidR="0000001A" w:rsidRPr="00401AF1" w:rsidRDefault="0000001A" w:rsidP="0000001A">
            <w:pPr>
              <w:rPr>
                <w:rFonts w:ascii="Calibri" w:hAnsi="Calibri" w:cs="Calibri"/>
                <w:sz w:val="16"/>
                <w:szCs w:val="16"/>
              </w:rPr>
            </w:pPr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EFMB</w:t>
            </w:r>
            <w:proofErr w:type="gramStart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101 -</w:t>
            </w:r>
            <w:proofErr w:type="gramEnd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 xml:space="preserve"> Eğitime Giriş</w:t>
            </w:r>
          </w:p>
        </w:tc>
        <w:tc>
          <w:tcPr>
            <w:tcW w:w="2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6E2D8" w14:textId="579543D0" w:rsidR="0000001A" w:rsidRPr="00401AF1" w:rsidRDefault="0000001A" w:rsidP="0000001A">
            <w:pPr>
              <w:rPr>
                <w:rFonts w:ascii="Calibri" w:eastAsia="Times New Roman" w:hAnsi="Calibri" w:cs="Times New Roman"/>
                <w:bCs/>
                <w:iCs/>
                <w:sz w:val="16"/>
                <w:szCs w:val="16"/>
              </w:rPr>
            </w:pPr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EFMB</w:t>
            </w:r>
            <w:proofErr w:type="gramStart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201 -</w:t>
            </w:r>
            <w:proofErr w:type="gramEnd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 xml:space="preserve"> Öğretim Teknolojileri</w:t>
            </w:r>
          </w:p>
        </w:tc>
        <w:tc>
          <w:tcPr>
            <w:tcW w:w="3254" w:type="dxa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92521" w14:textId="60837FB9" w:rsidR="0000001A" w:rsidRPr="00401AF1" w:rsidRDefault="0000001A" w:rsidP="0000001A">
            <w:pPr>
              <w:rPr>
                <w:rFonts w:ascii="Calibri" w:hAnsi="Calibri"/>
                <w:bCs/>
                <w:iCs/>
                <w:sz w:val="16"/>
                <w:szCs w:val="16"/>
              </w:rPr>
            </w:pPr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EFMB</w:t>
            </w:r>
            <w:proofErr w:type="gramStart"/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301 -</w:t>
            </w:r>
            <w:proofErr w:type="gramEnd"/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Sınıf Yönetimi</w:t>
            </w:r>
          </w:p>
        </w:tc>
        <w:tc>
          <w:tcPr>
            <w:tcW w:w="373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82205B" w14:textId="0A332BA5" w:rsidR="0000001A" w:rsidRPr="00401AF1" w:rsidRDefault="0000001A" w:rsidP="0000001A">
            <w:pPr>
              <w:rPr>
                <w:b/>
                <w:i/>
                <w:sz w:val="16"/>
                <w:szCs w:val="16"/>
              </w:rPr>
            </w:pPr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EFMB</w:t>
            </w:r>
            <w:proofErr w:type="gramStart"/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401</w:t>
            </w:r>
            <w:r w:rsidR="00A40FD7"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-</w:t>
            </w:r>
            <w:proofErr w:type="gramEnd"/>
            <w:r w:rsidR="00A40FD7"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Öğretmenlik Uygulaması 1</w:t>
            </w:r>
          </w:p>
        </w:tc>
        <w:tc>
          <w:tcPr>
            <w:tcW w:w="5117" w:type="dxa"/>
            <w:vMerge w:val="restart"/>
          </w:tcPr>
          <w:p w14:paraId="04A9629E" w14:textId="0113864B" w:rsidR="0000001A" w:rsidRDefault="0000001A" w:rsidP="0000001A">
            <w:pPr>
              <w:rPr>
                <w:b/>
                <w:sz w:val="16"/>
                <w:szCs w:val="16"/>
              </w:rPr>
            </w:pPr>
            <w:r w:rsidRPr="00C404B2">
              <w:rPr>
                <w:b/>
                <w:sz w:val="16"/>
                <w:szCs w:val="16"/>
              </w:rPr>
              <w:t xml:space="preserve">Türk Dili I dersleri uzaktan eğitim ile </w:t>
            </w:r>
            <w:proofErr w:type="spellStart"/>
            <w:r>
              <w:rPr>
                <w:b/>
                <w:sz w:val="16"/>
                <w:szCs w:val="16"/>
              </w:rPr>
              <w:t>GAUZEM’den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C404B2">
              <w:rPr>
                <w:b/>
                <w:sz w:val="16"/>
                <w:szCs w:val="16"/>
              </w:rPr>
              <w:t>verilecek olup ilgili bölümün web sayfasındaki duyurular kısmını takip ediniz.</w:t>
            </w:r>
          </w:p>
          <w:p w14:paraId="01125EA8" w14:textId="79813A5B" w:rsidR="0000001A" w:rsidRDefault="0000001A" w:rsidP="0000001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Şubeli dersler -B sınıfı olarak aşağıdaki renkli satırlarda gösterilmiştir.</w:t>
            </w:r>
          </w:p>
          <w:p w14:paraId="31EBF5D3" w14:textId="77777777" w:rsidR="0000001A" w:rsidRDefault="0000001A" w:rsidP="0000001A">
            <w:pPr>
              <w:rPr>
                <w:b/>
                <w:sz w:val="16"/>
                <w:szCs w:val="16"/>
              </w:rPr>
            </w:pPr>
          </w:p>
          <w:p w14:paraId="2D7A748C" w14:textId="37775769" w:rsidR="0000001A" w:rsidRPr="00CB75DC" w:rsidRDefault="0000001A" w:rsidP="0000001A">
            <w:pPr>
              <w:rPr>
                <w:sz w:val="16"/>
                <w:szCs w:val="16"/>
              </w:rPr>
            </w:pPr>
          </w:p>
        </w:tc>
      </w:tr>
      <w:tr w:rsidR="0000001A" w:rsidRPr="00C404B2" w14:paraId="779A158C" w14:textId="77777777" w:rsidTr="00C1569B">
        <w:trPr>
          <w:trHeight w:val="188"/>
          <w:jc w:val="center"/>
        </w:trPr>
        <w:tc>
          <w:tcPr>
            <w:tcW w:w="1955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CA1B0" w14:textId="620A0310" w:rsidR="0000001A" w:rsidRPr="00401AF1" w:rsidRDefault="0000001A" w:rsidP="0000001A">
            <w:pPr>
              <w:rPr>
                <w:rFonts w:ascii="Calibri" w:hAnsi="Calibri" w:cs="Calibri"/>
                <w:sz w:val="16"/>
                <w:szCs w:val="16"/>
              </w:rPr>
            </w:pPr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EFMB</w:t>
            </w:r>
            <w:proofErr w:type="gramStart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103 -</w:t>
            </w:r>
            <w:proofErr w:type="gramEnd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 xml:space="preserve">  Eğitim Sosyolojisi</w:t>
            </w:r>
          </w:p>
        </w:tc>
        <w:tc>
          <w:tcPr>
            <w:tcW w:w="230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3ABB0" w14:textId="4C265DB4" w:rsidR="0000001A" w:rsidRPr="00401AF1" w:rsidRDefault="0000001A" w:rsidP="0000001A">
            <w:pPr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</w:pPr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EFMB</w:t>
            </w:r>
            <w:proofErr w:type="gramStart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203 -</w:t>
            </w:r>
            <w:proofErr w:type="gramEnd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 xml:space="preserve"> Öğretim İlke ve Yöntemleri</w:t>
            </w:r>
          </w:p>
        </w:tc>
        <w:tc>
          <w:tcPr>
            <w:tcW w:w="325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E551B" w14:textId="68F7A0D5" w:rsidR="0000001A" w:rsidRPr="00401AF1" w:rsidRDefault="0000001A" w:rsidP="0000001A">
            <w:pPr>
              <w:rPr>
                <w:rFonts w:ascii="Calibri" w:hAnsi="Calibri"/>
                <w:i/>
                <w:sz w:val="16"/>
                <w:szCs w:val="16"/>
                <w:lang w:val="es-ES"/>
              </w:rPr>
            </w:pPr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EFMB</w:t>
            </w:r>
            <w:proofErr w:type="gramStart"/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303 -</w:t>
            </w:r>
            <w:proofErr w:type="gramEnd"/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Eğitimde Ahlak ve Etik</w:t>
            </w:r>
          </w:p>
        </w:tc>
        <w:tc>
          <w:tcPr>
            <w:tcW w:w="3739" w:type="dxa"/>
            <w:tcBorders>
              <w:top w:val="single" w:sz="4" w:space="0" w:color="auto"/>
            </w:tcBorders>
            <w:vAlign w:val="center"/>
          </w:tcPr>
          <w:p w14:paraId="1343C24E" w14:textId="5855AE43" w:rsidR="0000001A" w:rsidRPr="00401AF1" w:rsidRDefault="0000001A" w:rsidP="0000001A">
            <w:pPr>
              <w:rPr>
                <w:bCs/>
                <w:iCs/>
                <w:sz w:val="16"/>
                <w:szCs w:val="16"/>
              </w:rPr>
            </w:pPr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EFMB</w:t>
            </w:r>
            <w:proofErr w:type="gramStart"/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403</w:t>
            </w:r>
            <w:r w:rsidR="00D333D6"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-</w:t>
            </w:r>
            <w:proofErr w:type="gramEnd"/>
            <w:r w:rsidR="00D333D6"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Özel Eğitim ve Kaynaştırma</w:t>
            </w:r>
          </w:p>
        </w:tc>
        <w:tc>
          <w:tcPr>
            <w:tcW w:w="5117" w:type="dxa"/>
            <w:vMerge/>
          </w:tcPr>
          <w:p w14:paraId="2981E77B" w14:textId="77777777" w:rsidR="0000001A" w:rsidRPr="00C404B2" w:rsidRDefault="0000001A" w:rsidP="0000001A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00001A" w:rsidRPr="00C404B2" w14:paraId="707EB17D" w14:textId="77777777" w:rsidTr="00C1569B">
        <w:trPr>
          <w:trHeight w:val="188"/>
          <w:jc w:val="center"/>
        </w:trPr>
        <w:tc>
          <w:tcPr>
            <w:tcW w:w="195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9A114" w14:textId="55498E1F" w:rsidR="0000001A" w:rsidRPr="00401AF1" w:rsidRDefault="0000001A" w:rsidP="0000001A">
            <w:pPr>
              <w:rPr>
                <w:rFonts w:ascii="Calibri" w:hAnsi="Calibri" w:cs="Calibri"/>
                <w:sz w:val="16"/>
                <w:szCs w:val="16"/>
              </w:rPr>
            </w:pPr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AİİT</w:t>
            </w:r>
            <w:proofErr w:type="gramStart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101 -</w:t>
            </w:r>
            <w:proofErr w:type="gramEnd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 xml:space="preserve"> Atatürk İlkeleri ve İnkılap Tarihi 1</w:t>
            </w: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57AF8" w14:textId="224EBBCB" w:rsidR="0000001A" w:rsidRPr="00401AF1" w:rsidRDefault="0000001A" w:rsidP="0000001A">
            <w:pPr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</w:pPr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EFMB</w:t>
            </w:r>
            <w:proofErr w:type="gramStart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205 -</w:t>
            </w:r>
            <w:proofErr w:type="gramEnd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 xml:space="preserve"> Açık ve Uzaktan Öğrenme</w:t>
            </w:r>
          </w:p>
        </w:tc>
        <w:tc>
          <w:tcPr>
            <w:tcW w:w="325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B5BED" w14:textId="067046A8" w:rsidR="0000001A" w:rsidRPr="00401AF1" w:rsidRDefault="0000001A" w:rsidP="0000001A">
            <w:pPr>
              <w:rPr>
                <w:rFonts w:ascii="Calibri" w:hAnsi="Calibri"/>
                <w:i/>
                <w:sz w:val="16"/>
                <w:szCs w:val="16"/>
                <w:lang w:val="en-GB"/>
              </w:rPr>
            </w:pPr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EFMB</w:t>
            </w:r>
            <w:proofErr w:type="gramStart"/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311 -</w:t>
            </w:r>
            <w:proofErr w:type="gramEnd"/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Eleştirel ve Analitik Düşünme</w:t>
            </w:r>
          </w:p>
        </w:tc>
        <w:tc>
          <w:tcPr>
            <w:tcW w:w="3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27927" w14:textId="4703C9E9" w:rsidR="0000001A" w:rsidRPr="00401AF1" w:rsidRDefault="0000001A" w:rsidP="0000001A">
            <w:pPr>
              <w:rPr>
                <w:b/>
                <w:i/>
                <w:sz w:val="16"/>
                <w:szCs w:val="16"/>
              </w:rPr>
            </w:pPr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EFMB</w:t>
            </w:r>
            <w:proofErr w:type="gramStart"/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409</w:t>
            </w:r>
            <w:r w:rsidR="0090464D"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-</w:t>
            </w:r>
            <w:proofErr w:type="gramEnd"/>
            <w:r w:rsidR="0090464D"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90464D" w:rsidRPr="00401AF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Mikro Öğretim</w:t>
            </w:r>
          </w:p>
        </w:tc>
        <w:tc>
          <w:tcPr>
            <w:tcW w:w="5117" w:type="dxa"/>
            <w:vMerge/>
          </w:tcPr>
          <w:p w14:paraId="351E8FC8" w14:textId="77777777" w:rsidR="0000001A" w:rsidRPr="00C404B2" w:rsidRDefault="0000001A" w:rsidP="0000001A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00001A" w:rsidRPr="00C404B2" w14:paraId="1FA2EFC7" w14:textId="77777777" w:rsidTr="00C1569B">
        <w:trPr>
          <w:trHeight w:val="188"/>
          <w:jc w:val="center"/>
        </w:trPr>
        <w:tc>
          <w:tcPr>
            <w:tcW w:w="19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BED57" w14:textId="0BECA5A0" w:rsidR="0000001A" w:rsidRPr="00401AF1" w:rsidRDefault="0000001A" w:rsidP="0000001A">
            <w:pPr>
              <w:rPr>
                <w:rFonts w:ascii="Calibri" w:hAnsi="Calibri" w:cs="Calibri"/>
                <w:sz w:val="16"/>
                <w:szCs w:val="16"/>
              </w:rPr>
            </w:pPr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YDBS</w:t>
            </w:r>
            <w:proofErr w:type="gramStart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101 -</w:t>
            </w:r>
            <w:proofErr w:type="gramEnd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 xml:space="preserve"> Yabancı Dil 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CEFDC" w14:textId="3CD69ADA" w:rsidR="0000001A" w:rsidRPr="00401AF1" w:rsidRDefault="0000001A" w:rsidP="0000001A">
            <w:pPr>
              <w:rPr>
                <w:rFonts w:ascii="Calibri" w:eastAsia="Times New Roman" w:hAnsi="Calibri" w:cs="Times New Roman"/>
                <w:b/>
                <w:i/>
                <w:sz w:val="16"/>
                <w:szCs w:val="16"/>
                <w:lang w:val="en-GB"/>
              </w:rPr>
            </w:pPr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EFGK</w:t>
            </w:r>
            <w:proofErr w:type="gramStart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205 -</w:t>
            </w:r>
            <w:proofErr w:type="gramEnd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 xml:space="preserve"> Bilim Tarihi ve Felsefesi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A88D0" w14:textId="3352FD9B" w:rsidR="0000001A" w:rsidRPr="00401AF1" w:rsidRDefault="0000001A" w:rsidP="0000001A">
            <w:pPr>
              <w:rPr>
                <w:rFonts w:ascii="Calibri" w:hAnsi="Calibri"/>
                <w:i/>
                <w:sz w:val="16"/>
                <w:szCs w:val="16"/>
                <w:lang w:val="es-ES"/>
              </w:rPr>
            </w:pPr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EFGK</w:t>
            </w:r>
            <w:proofErr w:type="gramStart"/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301 -</w:t>
            </w:r>
            <w:proofErr w:type="gramEnd"/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Kariyer Planlama ve Geliştirme</w:t>
            </w:r>
          </w:p>
        </w:tc>
        <w:tc>
          <w:tcPr>
            <w:tcW w:w="3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F6EC0" w14:textId="26EC0C78" w:rsidR="0000001A" w:rsidRPr="00401AF1" w:rsidRDefault="0000001A" w:rsidP="0000001A">
            <w:pPr>
              <w:rPr>
                <w:rFonts w:ascii="Calibri" w:hAnsi="Calibri"/>
                <w:b/>
                <w:i/>
                <w:sz w:val="16"/>
                <w:szCs w:val="16"/>
              </w:rPr>
            </w:pPr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EFGK</w:t>
            </w:r>
            <w:proofErr w:type="gramStart"/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202</w:t>
            </w:r>
            <w:r w:rsidR="005F314C"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-</w:t>
            </w:r>
            <w:proofErr w:type="gramEnd"/>
            <w:r w:rsidR="005F314C"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Topluma Hizmet Uygulamaları</w:t>
            </w:r>
          </w:p>
        </w:tc>
        <w:tc>
          <w:tcPr>
            <w:tcW w:w="5117" w:type="dxa"/>
            <w:vMerge/>
          </w:tcPr>
          <w:p w14:paraId="17B897C4" w14:textId="77777777" w:rsidR="0000001A" w:rsidRPr="00C404B2" w:rsidRDefault="0000001A" w:rsidP="0000001A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00001A" w:rsidRPr="00C404B2" w14:paraId="3D84A290" w14:textId="77777777" w:rsidTr="00C1569B">
        <w:trPr>
          <w:trHeight w:val="188"/>
          <w:jc w:val="center"/>
        </w:trPr>
        <w:tc>
          <w:tcPr>
            <w:tcW w:w="195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57A43" w14:textId="4F462786" w:rsidR="0000001A" w:rsidRPr="00401AF1" w:rsidRDefault="0000001A" w:rsidP="0000001A">
            <w:pPr>
              <w:rPr>
                <w:rFonts w:ascii="Calibri" w:hAnsi="Calibri" w:cs="Calibri"/>
                <w:sz w:val="16"/>
                <w:szCs w:val="16"/>
              </w:rPr>
            </w:pPr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TURK</w:t>
            </w:r>
            <w:proofErr w:type="gramStart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101 -</w:t>
            </w:r>
            <w:proofErr w:type="gramEnd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 xml:space="preserve"> Türk Dili 1</w:t>
            </w: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0356E" w14:textId="03327934" w:rsidR="0000001A" w:rsidRPr="00401AF1" w:rsidRDefault="0000001A" w:rsidP="0000001A">
            <w:pPr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</w:pPr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ELT</w:t>
            </w:r>
            <w:proofErr w:type="gramStart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211 -</w:t>
            </w:r>
            <w:proofErr w:type="gramEnd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 xml:space="preserve"> İngilizce Sözcük Bilgisi Öğretimi</w:t>
            </w:r>
          </w:p>
        </w:tc>
        <w:tc>
          <w:tcPr>
            <w:tcW w:w="325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E95AE" w14:textId="1820CC0D" w:rsidR="0000001A" w:rsidRPr="00401AF1" w:rsidRDefault="0000001A" w:rsidP="0000001A">
            <w:pPr>
              <w:rPr>
                <w:rFonts w:ascii="Calibri" w:hAnsi="Calibri"/>
                <w:b/>
                <w:i/>
                <w:sz w:val="16"/>
                <w:szCs w:val="16"/>
                <w:lang w:val="en-GB"/>
              </w:rPr>
            </w:pPr>
            <w:r w:rsidRPr="00401AF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ELT</w:t>
            </w:r>
            <w:proofErr w:type="gramStart"/>
            <w:r w:rsidRPr="00401AF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307 -</w:t>
            </w:r>
            <w:proofErr w:type="gramEnd"/>
            <w:r w:rsidRPr="00401AF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01AF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Sosyodilbilim</w:t>
            </w:r>
            <w:proofErr w:type="spellEnd"/>
            <w:r w:rsidRPr="00401AF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ve Dil Öğretimi</w:t>
            </w:r>
          </w:p>
        </w:tc>
        <w:tc>
          <w:tcPr>
            <w:tcW w:w="3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0EA16" w14:textId="72FA9FD1" w:rsidR="0000001A" w:rsidRPr="00401AF1" w:rsidRDefault="0000001A" w:rsidP="0000001A">
            <w:pPr>
              <w:rPr>
                <w:rFonts w:ascii="Calibri" w:hAnsi="Calibri"/>
                <w:b/>
                <w:i/>
                <w:sz w:val="16"/>
                <w:szCs w:val="16"/>
              </w:rPr>
            </w:pPr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ELT</w:t>
            </w:r>
            <w:proofErr w:type="gramStart"/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409</w:t>
            </w:r>
            <w:r w:rsidR="003832A3"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-</w:t>
            </w:r>
            <w:proofErr w:type="gramEnd"/>
            <w:r w:rsidR="003832A3"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3832A3" w:rsidRPr="00401AF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Sınıf içi Öğrenmelerin Değerlendirilmesi</w:t>
            </w:r>
          </w:p>
        </w:tc>
        <w:tc>
          <w:tcPr>
            <w:tcW w:w="5117" w:type="dxa"/>
            <w:vMerge/>
          </w:tcPr>
          <w:p w14:paraId="73311878" w14:textId="77777777" w:rsidR="0000001A" w:rsidRPr="00C404B2" w:rsidRDefault="0000001A" w:rsidP="0000001A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00001A" w:rsidRPr="00C404B2" w14:paraId="2CA1B64B" w14:textId="77777777" w:rsidTr="00094BE6">
        <w:trPr>
          <w:trHeight w:val="188"/>
          <w:jc w:val="center"/>
        </w:trPr>
        <w:tc>
          <w:tcPr>
            <w:tcW w:w="195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D489A" w14:textId="60F4BDBC" w:rsidR="0000001A" w:rsidRPr="00401AF1" w:rsidRDefault="0000001A" w:rsidP="0000001A">
            <w:pPr>
              <w:rPr>
                <w:rFonts w:ascii="Calibri" w:hAnsi="Calibri" w:cs="Calibri"/>
                <w:sz w:val="16"/>
                <w:szCs w:val="16"/>
              </w:rPr>
            </w:pPr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EFGK</w:t>
            </w:r>
            <w:proofErr w:type="gramStart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101 -</w:t>
            </w:r>
            <w:proofErr w:type="gramEnd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 xml:space="preserve"> Bilişim Teknolojileri</w:t>
            </w: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71111" w14:textId="7BADB84A" w:rsidR="0000001A" w:rsidRPr="00401AF1" w:rsidRDefault="0000001A" w:rsidP="0000001A">
            <w:pPr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</w:pPr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ELT</w:t>
            </w:r>
            <w:proofErr w:type="gramStart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201 -</w:t>
            </w:r>
            <w:proofErr w:type="gramEnd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 xml:space="preserve"> İngilizce Öğrenme ve Öğretim Yaklaşımları</w:t>
            </w:r>
          </w:p>
        </w:tc>
        <w:tc>
          <w:tcPr>
            <w:tcW w:w="325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679D6" w14:textId="3D7EE691" w:rsidR="0000001A" w:rsidRPr="00401AF1" w:rsidRDefault="0000001A" w:rsidP="0000001A">
            <w:pPr>
              <w:rPr>
                <w:rFonts w:ascii="Calibri" w:hAnsi="Calibri"/>
                <w:b/>
                <w:i/>
                <w:sz w:val="16"/>
                <w:szCs w:val="16"/>
              </w:rPr>
            </w:pPr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ELT</w:t>
            </w:r>
            <w:proofErr w:type="gramStart"/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301 -</w:t>
            </w:r>
            <w:proofErr w:type="gramEnd"/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Çocuklara Yabancı Dil Öğretimi 1</w:t>
            </w:r>
          </w:p>
        </w:tc>
        <w:tc>
          <w:tcPr>
            <w:tcW w:w="3739" w:type="dxa"/>
            <w:tcBorders>
              <w:top w:val="single" w:sz="4" w:space="0" w:color="auto"/>
            </w:tcBorders>
            <w:vAlign w:val="center"/>
          </w:tcPr>
          <w:p w14:paraId="4C4CFD94" w14:textId="71254349" w:rsidR="0000001A" w:rsidRPr="00401AF1" w:rsidRDefault="0000001A" w:rsidP="0000001A">
            <w:pPr>
              <w:rPr>
                <w:b/>
                <w:i/>
                <w:sz w:val="16"/>
                <w:szCs w:val="16"/>
              </w:rPr>
            </w:pPr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ELT</w:t>
            </w:r>
            <w:proofErr w:type="gramStart"/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401</w:t>
            </w:r>
            <w:r w:rsidR="006A168A"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-</w:t>
            </w:r>
            <w:proofErr w:type="gramEnd"/>
            <w:r w:rsidR="006A168A"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İngilizce Öğretiminde Ders İçeriği Geliştirme</w:t>
            </w:r>
          </w:p>
        </w:tc>
        <w:tc>
          <w:tcPr>
            <w:tcW w:w="5117" w:type="dxa"/>
            <w:vMerge/>
          </w:tcPr>
          <w:p w14:paraId="40A8F3E7" w14:textId="77777777" w:rsidR="0000001A" w:rsidRPr="00C404B2" w:rsidRDefault="0000001A" w:rsidP="0000001A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00001A" w:rsidRPr="00C404B2" w14:paraId="5143377A" w14:textId="77777777" w:rsidTr="00094BE6">
        <w:trPr>
          <w:trHeight w:val="188"/>
          <w:jc w:val="center"/>
        </w:trPr>
        <w:tc>
          <w:tcPr>
            <w:tcW w:w="195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15C5B" w14:textId="77777777" w:rsidR="0000001A" w:rsidRPr="00401AF1" w:rsidRDefault="0000001A" w:rsidP="000000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10F4E3" w14:textId="51A8C9BD" w:rsidR="0000001A" w:rsidRPr="00401AF1" w:rsidRDefault="0000001A" w:rsidP="000000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ELT</w:t>
            </w:r>
            <w:proofErr w:type="gramStart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101 -</w:t>
            </w:r>
            <w:proofErr w:type="gramEnd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 xml:space="preserve"> Okuma Becerileri 1</w:t>
            </w:r>
          </w:p>
          <w:p w14:paraId="52DB18C3" w14:textId="41D9A748" w:rsidR="0000001A" w:rsidRPr="00401AF1" w:rsidRDefault="0000001A" w:rsidP="0000001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1CF8D" w14:textId="7C019F6B" w:rsidR="0000001A" w:rsidRPr="00401AF1" w:rsidRDefault="0000001A" w:rsidP="0000001A">
            <w:pPr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</w:pPr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ELT</w:t>
            </w:r>
            <w:proofErr w:type="gramStart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203 -</w:t>
            </w:r>
            <w:proofErr w:type="gramEnd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 xml:space="preserve"> İngiliz Edebiyatı 1</w:t>
            </w:r>
          </w:p>
        </w:tc>
        <w:tc>
          <w:tcPr>
            <w:tcW w:w="325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41E79" w14:textId="412D2945" w:rsidR="0000001A" w:rsidRPr="00401AF1" w:rsidRDefault="0000001A" w:rsidP="0000001A">
            <w:pPr>
              <w:rPr>
                <w:rFonts w:ascii="Calibri" w:hAnsi="Calibri"/>
                <w:b/>
                <w:i/>
                <w:sz w:val="16"/>
                <w:szCs w:val="16"/>
                <w:lang w:val="it-IT"/>
              </w:rPr>
            </w:pPr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ELT</w:t>
            </w:r>
            <w:proofErr w:type="gramStart"/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303 -</w:t>
            </w:r>
            <w:proofErr w:type="gramEnd"/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İngilizce Dil Becerilerinin Öğretimi 1</w:t>
            </w:r>
          </w:p>
        </w:tc>
        <w:tc>
          <w:tcPr>
            <w:tcW w:w="3739" w:type="dxa"/>
            <w:vAlign w:val="center"/>
          </w:tcPr>
          <w:p w14:paraId="20620863" w14:textId="44A7B23F" w:rsidR="0000001A" w:rsidRPr="00401AF1" w:rsidRDefault="0000001A" w:rsidP="0000001A">
            <w:pPr>
              <w:rPr>
                <w:sz w:val="16"/>
                <w:szCs w:val="16"/>
              </w:rPr>
            </w:pPr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ELT</w:t>
            </w:r>
            <w:proofErr w:type="gramStart"/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403</w:t>
            </w:r>
            <w:r w:rsidR="005E1E93"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-</w:t>
            </w:r>
            <w:proofErr w:type="gramEnd"/>
            <w:r w:rsidR="005E1E93"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Çeviri</w:t>
            </w:r>
          </w:p>
        </w:tc>
        <w:tc>
          <w:tcPr>
            <w:tcW w:w="5117" w:type="dxa"/>
            <w:vMerge/>
          </w:tcPr>
          <w:p w14:paraId="6BE87E53" w14:textId="77777777" w:rsidR="0000001A" w:rsidRPr="00C404B2" w:rsidRDefault="0000001A" w:rsidP="0000001A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6D5187" w:rsidRPr="00C404B2" w14:paraId="3FD80F56" w14:textId="77777777" w:rsidTr="00065B33">
        <w:trPr>
          <w:trHeight w:val="188"/>
          <w:jc w:val="center"/>
        </w:trPr>
        <w:tc>
          <w:tcPr>
            <w:tcW w:w="1955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430F1" w14:textId="3B5101F0" w:rsidR="006D5187" w:rsidRPr="00401AF1" w:rsidRDefault="006D5187" w:rsidP="006D5187">
            <w:pPr>
              <w:rPr>
                <w:rFonts w:ascii="Calibri" w:hAnsi="Calibri" w:cs="Calibri"/>
                <w:sz w:val="16"/>
                <w:szCs w:val="16"/>
              </w:rPr>
            </w:pPr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ELT</w:t>
            </w:r>
            <w:proofErr w:type="gramStart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103 -</w:t>
            </w:r>
            <w:proofErr w:type="gramEnd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 xml:space="preserve"> Yazma Becerileri 1</w:t>
            </w:r>
          </w:p>
        </w:tc>
        <w:tc>
          <w:tcPr>
            <w:tcW w:w="230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65D6D" w14:textId="68A0CCF1" w:rsidR="006D5187" w:rsidRPr="00401AF1" w:rsidRDefault="006D5187" w:rsidP="006D5187">
            <w:pPr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</w:pPr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ELT</w:t>
            </w:r>
            <w:proofErr w:type="gramStart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205 -</w:t>
            </w:r>
            <w:proofErr w:type="gramEnd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 xml:space="preserve"> Dilbilim 1</w:t>
            </w:r>
          </w:p>
        </w:tc>
        <w:tc>
          <w:tcPr>
            <w:tcW w:w="325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AEA34" w14:textId="0A731E47" w:rsidR="006D5187" w:rsidRPr="00401AF1" w:rsidRDefault="006D5187" w:rsidP="006D5187">
            <w:pPr>
              <w:rPr>
                <w:b/>
                <w:i/>
                <w:sz w:val="16"/>
                <w:szCs w:val="16"/>
              </w:rPr>
            </w:pPr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EFMB313</w:t>
            </w:r>
            <w:r w:rsidR="00C60054"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- İngilizce Öğretim Teknolojileri</w:t>
            </w:r>
          </w:p>
        </w:tc>
        <w:tc>
          <w:tcPr>
            <w:tcW w:w="3739" w:type="dxa"/>
          </w:tcPr>
          <w:p w14:paraId="6DF78AEE" w14:textId="77777777" w:rsidR="006D5187" w:rsidRPr="00401AF1" w:rsidRDefault="006D5187" w:rsidP="006D5187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5117" w:type="dxa"/>
            <w:vMerge/>
          </w:tcPr>
          <w:p w14:paraId="4C99B596" w14:textId="77777777" w:rsidR="006D5187" w:rsidRPr="00C404B2" w:rsidRDefault="006D5187" w:rsidP="006D5187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6D5187" w:rsidRPr="00C404B2" w14:paraId="53F20122" w14:textId="77777777" w:rsidTr="00C11D08">
        <w:trPr>
          <w:trHeight w:val="188"/>
          <w:jc w:val="center"/>
        </w:trPr>
        <w:tc>
          <w:tcPr>
            <w:tcW w:w="1955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139E5" w14:textId="04190F60" w:rsidR="006D5187" w:rsidRPr="00401AF1" w:rsidRDefault="006D5187" w:rsidP="006D5187">
            <w:pPr>
              <w:rPr>
                <w:rFonts w:ascii="Calibri" w:hAnsi="Calibri" w:cs="Calibri"/>
                <w:sz w:val="16"/>
                <w:szCs w:val="16"/>
              </w:rPr>
            </w:pPr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ELT</w:t>
            </w:r>
            <w:proofErr w:type="gramStart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105 -</w:t>
            </w:r>
            <w:proofErr w:type="gramEnd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 xml:space="preserve"> Dinleme ve Sesletim 1</w:t>
            </w:r>
          </w:p>
        </w:tc>
        <w:tc>
          <w:tcPr>
            <w:tcW w:w="230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6F65D" w14:textId="30225A0E" w:rsidR="006D5187" w:rsidRPr="00401AF1" w:rsidRDefault="006D5187" w:rsidP="006D5187">
            <w:pPr>
              <w:rPr>
                <w:rFonts w:eastAsia="Times New Roman" w:cstheme="minorHAnsi"/>
                <w:sz w:val="16"/>
                <w:szCs w:val="16"/>
              </w:rPr>
            </w:pPr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ELT</w:t>
            </w:r>
            <w:proofErr w:type="gramStart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207 -</w:t>
            </w:r>
            <w:proofErr w:type="gramEnd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 xml:space="preserve"> Eleştirel Okuma ve Yazma</w:t>
            </w:r>
          </w:p>
        </w:tc>
        <w:tc>
          <w:tcPr>
            <w:tcW w:w="325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5FE09" w14:textId="22C72D57" w:rsidR="006D5187" w:rsidRPr="00401AF1" w:rsidRDefault="006D5187" w:rsidP="006D5187">
            <w:pPr>
              <w:rPr>
                <w:rFonts w:eastAsia="Calibri" w:cstheme="minorHAnsi"/>
                <w:sz w:val="16"/>
                <w:szCs w:val="16"/>
              </w:rPr>
            </w:pPr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EFGK</w:t>
            </w:r>
            <w:proofErr w:type="gramStart"/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313</w:t>
            </w:r>
            <w:r w:rsidR="00576E18"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-</w:t>
            </w:r>
            <w:proofErr w:type="gramEnd"/>
            <w:r w:rsidR="00576E18"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Felsefi Boyutlarıyla Matematik ve Kaygı</w:t>
            </w:r>
          </w:p>
        </w:tc>
        <w:tc>
          <w:tcPr>
            <w:tcW w:w="3739" w:type="dxa"/>
          </w:tcPr>
          <w:p w14:paraId="6B2F9E92" w14:textId="77777777" w:rsidR="006D5187" w:rsidRPr="00401AF1" w:rsidRDefault="006D5187" w:rsidP="006D5187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5117" w:type="dxa"/>
          </w:tcPr>
          <w:p w14:paraId="1CE33842" w14:textId="77777777" w:rsidR="006D5187" w:rsidRPr="00C404B2" w:rsidRDefault="006D5187" w:rsidP="006D5187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6D5187" w:rsidRPr="00C404B2" w14:paraId="3F66CF07" w14:textId="77777777" w:rsidTr="00C11D08">
        <w:trPr>
          <w:trHeight w:val="188"/>
          <w:jc w:val="center"/>
        </w:trPr>
        <w:tc>
          <w:tcPr>
            <w:tcW w:w="1955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2684C" w14:textId="4A63834D" w:rsidR="006D5187" w:rsidRPr="00401AF1" w:rsidRDefault="006D5187" w:rsidP="006D5187">
            <w:pPr>
              <w:rPr>
                <w:rFonts w:ascii="Calibri" w:hAnsi="Calibri" w:cs="Calibri"/>
                <w:sz w:val="16"/>
                <w:szCs w:val="16"/>
              </w:rPr>
            </w:pPr>
            <w:r w:rsidRPr="00401AF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ELT</w:t>
            </w:r>
            <w:proofErr w:type="gramStart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107 -</w:t>
            </w:r>
            <w:proofErr w:type="gramEnd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 xml:space="preserve"> Sözlü İletişim Becerileri 1</w:t>
            </w:r>
          </w:p>
        </w:tc>
        <w:tc>
          <w:tcPr>
            <w:tcW w:w="230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7D125" w14:textId="6C136CFF" w:rsidR="006D5187" w:rsidRPr="00401AF1" w:rsidRDefault="006D5187" w:rsidP="006D5187">
            <w:pPr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325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F78B8" w14:textId="4DA2204A" w:rsidR="006D5187" w:rsidRPr="00401AF1" w:rsidRDefault="006D5187" w:rsidP="006D5187">
            <w:pPr>
              <w:rPr>
                <w:rFonts w:eastAsia="Calibri" w:cstheme="minorHAnsi"/>
                <w:sz w:val="16"/>
                <w:szCs w:val="16"/>
              </w:rPr>
            </w:pPr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ELT</w:t>
            </w:r>
            <w:proofErr w:type="gramStart"/>
            <w:r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>305</w:t>
            </w:r>
            <w:r w:rsidR="003363F4"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-</w:t>
            </w:r>
            <w:proofErr w:type="gramEnd"/>
            <w:r w:rsidR="003363F4" w:rsidRPr="00401AF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Dil ve Edebiyat Öğretimi 1</w:t>
            </w:r>
          </w:p>
        </w:tc>
        <w:tc>
          <w:tcPr>
            <w:tcW w:w="3739" w:type="dxa"/>
          </w:tcPr>
          <w:p w14:paraId="24F7037C" w14:textId="77777777" w:rsidR="006D5187" w:rsidRPr="00401AF1" w:rsidRDefault="006D5187" w:rsidP="006D5187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5117" w:type="dxa"/>
          </w:tcPr>
          <w:p w14:paraId="334D8151" w14:textId="77777777" w:rsidR="006D5187" w:rsidRPr="00C404B2" w:rsidRDefault="006D5187" w:rsidP="006D5187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442121" w:rsidRPr="00C404B2" w14:paraId="04018EEB" w14:textId="77777777" w:rsidTr="0002414B">
        <w:trPr>
          <w:trHeight w:val="188"/>
          <w:jc w:val="center"/>
        </w:trPr>
        <w:tc>
          <w:tcPr>
            <w:tcW w:w="1955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3F299" w14:textId="0881E6BE" w:rsidR="00442121" w:rsidRPr="00401AF1" w:rsidRDefault="00442121" w:rsidP="00442121">
            <w:pPr>
              <w:rPr>
                <w:rFonts w:ascii="Calibri" w:hAnsi="Calibri" w:cs="Calibri"/>
                <w:sz w:val="16"/>
                <w:szCs w:val="16"/>
              </w:rPr>
            </w:pPr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TDP</w:t>
            </w:r>
            <w:proofErr w:type="gramStart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  <w:r w:rsidR="00DA54EC" w:rsidRPr="00401AF1"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proofErr w:type="gramEnd"/>
            <w:r w:rsidR="00DA54EC" w:rsidRPr="00401AF1">
              <w:rPr>
                <w:rFonts w:ascii="Times New Roman" w:hAnsi="Times New Roman" w:cs="Times New Roman"/>
                <w:sz w:val="16"/>
                <w:szCs w:val="16"/>
              </w:rPr>
              <w:t xml:space="preserve"> Toplumsal Duyarlılık Projesi 1</w:t>
            </w:r>
          </w:p>
        </w:tc>
        <w:tc>
          <w:tcPr>
            <w:tcW w:w="230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EA2D0" w14:textId="77777777" w:rsidR="00442121" w:rsidRPr="00401AF1" w:rsidRDefault="00442121" w:rsidP="00442121">
            <w:pPr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325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1798C721" w14:textId="77777777" w:rsidR="00442121" w:rsidRPr="00401AF1" w:rsidRDefault="00442121" w:rsidP="00442121">
            <w:pPr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3739" w:type="dxa"/>
          </w:tcPr>
          <w:p w14:paraId="5B1BEDFD" w14:textId="77777777" w:rsidR="00442121" w:rsidRPr="00401AF1" w:rsidRDefault="00442121" w:rsidP="00442121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5117" w:type="dxa"/>
          </w:tcPr>
          <w:p w14:paraId="5985FB2B" w14:textId="77777777" w:rsidR="00442121" w:rsidRPr="00C404B2" w:rsidRDefault="00442121" w:rsidP="00442121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442121" w:rsidRPr="00C404B2" w14:paraId="656101B7" w14:textId="77777777" w:rsidTr="004F109F">
        <w:trPr>
          <w:trHeight w:val="509"/>
          <w:jc w:val="center"/>
        </w:trPr>
        <w:tc>
          <w:tcPr>
            <w:tcW w:w="1955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107C6" w14:textId="6FF802DD" w:rsidR="00442121" w:rsidRPr="00401AF1" w:rsidRDefault="00442121" w:rsidP="00442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GOS</w:t>
            </w:r>
            <w:proofErr w:type="gramStart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  <w:r w:rsidR="00DD73B4" w:rsidRPr="00401AF1"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proofErr w:type="gramEnd"/>
            <w:r w:rsidR="00DD73B4" w:rsidRPr="00401AF1">
              <w:rPr>
                <w:rFonts w:ascii="Times New Roman" w:hAnsi="Times New Roman" w:cs="Times New Roman"/>
                <w:sz w:val="16"/>
                <w:szCs w:val="16"/>
              </w:rPr>
              <w:t xml:space="preserve"> Temel Spor Yaklaşımları</w:t>
            </w:r>
          </w:p>
        </w:tc>
        <w:tc>
          <w:tcPr>
            <w:tcW w:w="230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414AB" w14:textId="77777777" w:rsidR="00442121" w:rsidRPr="00401AF1" w:rsidRDefault="00442121" w:rsidP="00442121">
            <w:pPr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325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9A084" w14:textId="77777777" w:rsidR="00442121" w:rsidRPr="00401AF1" w:rsidRDefault="00442121" w:rsidP="00442121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3739" w:type="dxa"/>
          </w:tcPr>
          <w:p w14:paraId="2D5FAADE" w14:textId="77777777" w:rsidR="00442121" w:rsidRPr="00401AF1" w:rsidRDefault="00442121" w:rsidP="00442121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5117" w:type="dxa"/>
          </w:tcPr>
          <w:p w14:paraId="4A2AC1FE" w14:textId="77777777" w:rsidR="00442121" w:rsidRPr="00C404B2" w:rsidRDefault="00442121" w:rsidP="00442121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442121" w:rsidRPr="00C404B2" w14:paraId="4DE5839B" w14:textId="77777777" w:rsidTr="004F109F">
        <w:trPr>
          <w:trHeight w:val="188"/>
          <w:jc w:val="center"/>
        </w:trPr>
        <w:tc>
          <w:tcPr>
            <w:tcW w:w="1955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B35CE" w14:textId="08FDCAEE" w:rsidR="00442121" w:rsidRPr="00401AF1" w:rsidRDefault="00442121" w:rsidP="0044212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GOS</w:t>
            </w:r>
            <w:proofErr w:type="gramStart"/>
            <w:r w:rsidRPr="00401AF1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  <w:r w:rsidR="000A2399" w:rsidRPr="00401AF1"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proofErr w:type="gramEnd"/>
            <w:r w:rsidR="000A2399" w:rsidRPr="00401AF1">
              <w:rPr>
                <w:rFonts w:ascii="Times New Roman" w:hAnsi="Times New Roman" w:cs="Times New Roman"/>
                <w:sz w:val="16"/>
                <w:szCs w:val="16"/>
              </w:rPr>
              <w:t xml:space="preserve"> Yaşam Boyu Spor</w:t>
            </w:r>
          </w:p>
        </w:tc>
        <w:tc>
          <w:tcPr>
            <w:tcW w:w="230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C0597" w14:textId="77777777" w:rsidR="00442121" w:rsidRPr="00401AF1" w:rsidRDefault="00442121" w:rsidP="00442121">
            <w:pPr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325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F3EF6" w14:textId="77777777" w:rsidR="00442121" w:rsidRPr="00401AF1" w:rsidRDefault="00442121" w:rsidP="00442121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3739" w:type="dxa"/>
          </w:tcPr>
          <w:p w14:paraId="332F1353" w14:textId="77777777" w:rsidR="00442121" w:rsidRPr="00401AF1" w:rsidRDefault="00442121" w:rsidP="00442121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5117" w:type="dxa"/>
          </w:tcPr>
          <w:p w14:paraId="30051438" w14:textId="77777777" w:rsidR="00442121" w:rsidRPr="00C404B2" w:rsidRDefault="00442121" w:rsidP="00442121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DE2D21" w:rsidRPr="00C404B2" w14:paraId="3B1A9CB2" w14:textId="77777777" w:rsidTr="00DE2D21">
        <w:trPr>
          <w:trHeight w:val="188"/>
          <w:jc w:val="center"/>
        </w:trPr>
        <w:tc>
          <w:tcPr>
            <w:tcW w:w="1955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B352C" w14:textId="77777777" w:rsidR="00DE2D21" w:rsidRPr="00401AF1" w:rsidRDefault="00DE2D21" w:rsidP="00DE2D21">
            <w:pPr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3BB83" w14:textId="77777777" w:rsidR="00DE2D21" w:rsidRPr="00401AF1" w:rsidRDefault="00DE2D21" w:rsidP="00DE2D21">
            <w:pPr>
              <w:rPr>
                <w:rFonts w:ascii="Calibri" w:eastAsia="Times New Roman" w:hAnsi="Calibri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325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D8B52" w14:textId="77777777" w:rsidR="00DE2D21" w:rsidRPr="00401AF1" w:rsidRDefault="00DE2D21" w:rsidP="00DE2D21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3739" w:type="dxa"/>
          </w:tcPr>
          <w:p w14:paraId="7B96B701" w14:textId="77777777" w:rsidR="00DE2D21" w:rsidRPr="00401AF1" w:rsidRDefault="00DE2D21" w:rsidP="00DE2D21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5117" w:type="dxa"/>
          </w:tcPr>
          <w:p w14:paraId="5FF7A8FB" w14:textId="77777777" w:rsidR="00DE2D21" w:rsidRPr="00C404B2" w:rsidRDefault="00DE2D21" w:rsidP="00DE2D21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DE2D21" w:rsidRPr="00C404B2" w14:paraId="6B12AD02" w14:textId="77777777" w:rsidTr="00DE2D21">
        <w:trPr>
          <w:trHeight w:val="1229"/>
          <w:jc w:val="center"/>
        </w:trPr>
        <w:tc>
          <w:tcPr>
            <w:tcW w:w="799" w:type="dxa"/>
          </w:tcPr>
          <w:p w14:paraId="06FA27A4" w14:textId="77777777" w:rsidR="00DE2D21" w:rsidRPr="00C404B2" w:rsidRDefault="00DE2D21" w:rsidP="00DE2D21">
            <w:pPr>
              <w:keepLines/>
              <w:widowControl w:val="0"/>
              <w:jc w:val="center"/>
              <w:rPr>
                <w:rFonts w:ascii="Cambria" w:hAnsi="Cambria" w:cs="Times New Roman"/>
                <w:b/>
                <w:sz w:val="16"/>
                <w:szCs w:val="16"/>
              </w:rPr>
            </w:pPr>
          </w:p>
        </w:tc>
        <w:tc>
          <w:tcPr>
            <w:tcW w:w="15572" w:type="dxa"/>
            <w:gridSpan w:val="5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1"/>
              <w:tblW w:w="0" w:type="auto"/>
              <w:tblInd w:w="72" w:type="dxa"/>
              <w:tblLayout w:type="fixed"/>
              <w:tblLook w:val="04A0" w:firstRow="1" w:lastRow="0" w:firstColumn="1" w:lastColumn="0" w:noHBand="0" w:noVBand="1"/>
            </w:tblPr>
            <w:tblGrid>
              <w:gridCol w:w="443"/>
              <w:gridCol w:w="1826"/>
              <w:gridCol w:w="443"/>
              <w:gridCol w:w="1659"/>
              <w:gridCol w:w="431"/>
              <w:gridCol w:w="1617"/>
              <w:gridCol w:w="443"/>
              <w:gridCol w:w="1813"/>
              <w:gridCol w:w="450"/>
              <w:gridCol w:w="1587"/>
              <w:gridCol w:w="421"/>
              <w:gridCol w:w="1793"/>
              <w:gridCol w:w="409"/>
              <w:gridCol w:w="2063"/>
            </w:tblGrid>
            <w:tr w:rsidR="00DE2D21" w:rsidRPr="00C404B2" w14:paraId="579F3E5D" w14:textId="77777777" w:rsidTr="00F74908">
              <w:trPr>
                <w:trHeight w:val="193"/>
              </w:trPr>
              <w:tc>
                <w:tcPr>
                  <w:tcW w:w="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45CF834A" w14:textId="77777777" w:rsidR="00DE2D21" w:rsidRPr="00C404B2" w:rsidRDefault="00DE2D21" w:rsidP="00DE2D21">
                  <w:pPr>
                    <w:keepLines/>
                    <w:widowControl w:val="0"/>
                    <w:jc w:val="center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C404B2"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Nu.:</w:t>
                  </w:r>
                </w:p>
              </w:tc>
              <w:tc>
                <w:tcPr>
                  <w:tcW w:w="1826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44EC7703" w14:textId="77777777" w:rsidR="00DE2D21" w:rsidRPr="00C404B2" w:rsidRDefault="00DE2D21" w:rsidP="00DE2D21">
                  <w:pPr>
                    <w:keepLines/>
                    <w:widowControl w:val="0"/>
                    <w:jc w:val="center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C404B2"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ÖĞRETİM ELEMANI</w:t>
                  </w:r>
                </w:p>
              </w:tc>
              <w:tc>
                <w:tcPr>
                  <w:tcW w:w="443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3E9E92B8" w14:textId="77777777" w:rsidR="00DE2D21" w:rsidRPr="00C404B2" w:rsidRDefault="00DE2D21" w:rsidP="00DE2D21">
                  <w:pPr>
                    <w:keepLines/>
                    <w:widowControl w:val="0"/>
                    <w:jc w:val="center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C404B2"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Nu.:</w:t>
                  </w:r>
                </w:p>
              </w:tc>
              <w:tc>
                <w:tcPr>
                  <w:tcW w:w="1659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646F7482" w14:textId="77777777" w:rsidR="00DE2D21" w:rsidRPr="00C404B2" w:rsidRDefault="00DE2D21" w:rsidP="00DE2D21">
                  <w:pPr>
                    <w:keepLines/>
                    <w:widowControl w:val="0"/>
                    <w:jc w:val="center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C404B2"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ÖĞRETİM ELEMANI</w:t>
                  </w:r>
                </w:p>
              </w:tc>
              <w:tc>
                <w:tcPr>
                  <w:tcW w:w="431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22D58D00" w14:textId="77777777" w:rsidR="00DE2D21" w:rsidRPr="00C404B2" w:rsidRDefault="00DE2D21" w:rsidP="00DE2D21">
                  <w:pPr>
                    <w:keepLines/>
                    <w:widowControl w:val="0"/>
                    <w:jc w:val="center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C404B2"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Nu.:</w:t>
                  </w:r>
                </w:p>
              </w:tc>
              <w:tc>
                <w:tcPr>
                  <w:tcW w:w="1617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58EF072" w14:textId="77777777" w:rsidR="00DE2D21" w:rsidRPr="00C404B2" w:rsidRDefault="00DE2D21" w:rsidP="00DE2D21">
                  <w:pPr>
                    <w:keepLines/>
                    <w:widowControl w:val="0"/>
                    <w:jc w:val="center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C404B2"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ÖĞRETİM ELEMANI</w:t>
                  </w:r>
                </w:p>
              </w:tc>
              <w:tc>
                <w:tcPr>
                  <w:tcW w:w="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7AB2F24" w14:textId="77777777" w:rsidR="00DE2D21" w:rsidRPr="00C404B2" w:rsidRDefault="00DE2D21" w:rsidP="00DE2D21">
                  <w:pPr>
                    <w:keepLines/>
                    <w:widowControl w:val="0"/>
                    <w:jc w:val="center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C404B2"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Nu.:</w:t>
                  </w:r>
                </w:p>
              </w:tc>
              <w:tc>
                <w:tcPr>
                  <w:tcW w:w="18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D3C36F1" w14:textId="77777777" w:rsidR="00DE2D21" w:rsidRPr="00C404B2" w:rsidRDefault="00DE2D21" w:rsidP="00DE2D21">
                  <w:pPr>
                    <w:keepLines/>
                    <w:widowControl w:val="0"/>
                    <w:jc w:val="center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C404B2"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ÖĞRETİM ELEMANI</w:t>
                  </w:r>
                </w:p>
              </w:tc>
              <w:tc>
                <w:tcPr>
                  <w:tcW w:w="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A14A49A" w14:textId="77777777" w:rsidR="00DE2D21" w:rsidRPr="00C404B2" w:rsidRDefault="00DE2D21" w:rsidP="00DE2D21">
                  <w:pPr>
                    <w:keepLines/>
                    <w:widowControl w:val="0"/>
                    <w:jc w:val="center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C404B2"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Nu.:</w:t>
                  </w:r>
                </w:p>
              </w:tc>
              <w:tc>
                <w:tcPr>
                  <w:tcW w:w="15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4FB74C0" w14:textId="77777777" w:rsidR="00DE2D21" w:rsidRPr="00C404B2" w:rsidRDefault="00DE2D21" w:rsidP="00DE2D21">
                  <w:pPr>
                    <w:keepLines/>
                    <w:widowControl w:val="0"/>
                    <w:jc w:val="center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C404B2"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ÖĞRETİM ELEMANI</w:t>
                  </w:r>
                </w:p>
              </w:tc>
              <w:tc>
                <w:tcPr>
                  <w:tcW w:w="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DBAA431" w14:textId="77777777" w:rsidR="00DE2D21" w:rsidRPr="00C404B2" w:rsidRDefault="00DE2D21" w:rsidP="00DE2D21">
                  <w:pPr>
                    <w:keepLines/>
                    <w:widowControl w:val="0"/>
                    <w:jc w:val="center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C404B2"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Nu:</w:t>
                  </w:r>
                </w:p>
              </w:tc>
              <w:tc>
                <w:tcPr>
                  <w:tcW w:w="1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C39DFB7" w14:textId="77777777" w:rsidR="00DE2D21" w:rsidRPr="00C404B2" w:rsidRDefault="00DE2D21" w:rsidP="00DE2D21">
                  <w:pPr>
                    <w:keepLines/>
                    <w:widowControl w:val="0"/>
                    <w:jc w:val="center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C404B2"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ÖĞRETİM ELEMANI</w:t>
                  </w:r>
                </w:p>
              </w:tc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348493F" w14:textId="77777777" w:rsidR="00DE2D21" w:rsidRPr="00C404B2" w:rsidRDefault="00DE2D21" w:rsidP="00DE2D21">
                  <w:pPr>
                    <w:keepLines/>
                    <w:widowControl w:val="0"/>
                    <w:jc w:val="center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C404B2"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Nu:</w:t>
                  </w:r>
                </w:p>
              </w:tc>
              <w:tc>
                <w:tcPr>
                  <w:tcW w:w="206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72EC096" w14:textId="77777777" w:rsidR="00DE2D21" w:rsidRPr="00C404B2" w:rsidRDefault="00DE2D21" w:rsidP="00DE2D21">
                  <w:pPr>
                    <w:keepLines/>
                    <w:widowControl w:val="0"/>
                    <w:jc w:val="center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C404B2"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ÖĞRETİM ELEMANI</w:t>
                  </w:r>
                </w:p>
              </w:tc>
            </w:tr>
            <w:tr w:rsidR="00AA24BF" w:rsidRPr="00C404B2" w14:paraId="19240C0E" w14:textId="77777777" w:rsidTr="00D3078E">
              <w:trPr>
                <w:trHeight w:val="193"/>
              </w:trPr>
              <w:tc>
                <w:tcPr>
                  <w:tcW w:w="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</w:tcPr>
                <w:p w14:paraId="13286A01" w14:textId="7AC3D1BB" w:rsidR="00AA24BF" w:rsidRPr="00304BB4" w:rsidRDefault="00AA24BF" w:rsidP="00AA24BF">
                  <w:pPr>
                    <w:keepLines/>
                    <w:widowControl w:val="0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1826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0775147" w14:textId="27FE984B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  <w:t>Prof. Dr. Fatma Filiz TILFARLIOĞLU</w:t>
                  </w:r>
                </w:p>
              </w:tc>
              <w:tc>
                <w:tcPr>
                  <w:tcW w:w="443" w:type="dxa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</w:tcPr>
                <w:p w14:paraId="4C75CB03" w14:textId="32C64570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1659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DFA1119" w14:textId="01DD714E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  <w:t>Prof. Dr. Mehmet KILIÇ</w:t>
                  </w:r>
                </w:p>
              </w:tc>
              <w:tc>
                <w:tcPr>
                  <w:tcW w:w="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</w:tcPr>
                <w:p w14:paraId="5D6ED235" w14:textId="42FD3FF7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  <w:t>9</w:t>
                  </w:r>
                </w:p>
              </w:tc>
              <w:tc>
                <w:tcPr>
                  <w:tcW w:w="1617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F832B31" w14:textId="79C5DB5C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  <w:t>Prof. Dr. Ayhan DOĞAN</w:t>
                  </w:r>
                </w:p>
              </w:tc>
              <w:tc>
                <w:tcPr>
                  <w:tcW w:w="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61D053D" w14:textId="12116D85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  <w:t>13</w:t>
                  </w:r>
                </w:p>
              </w:tc>
              <w:tc>
                <w:tcPr>
                  <w:tcW w:w="18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25EDA8B" w14:textId="4E8143B3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Doç. Dr. Mahmut KALMAN</w:t>
                  </w:r>
                </w:p>
              </w:tc>
              <w:tc>
                <w:tcPr>
                  <w:tcW w:w="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BF2B0C2" w14:textId="58576338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  <w:t>17</w:t>
                  </w:r>
                </w:p>
              </w:tc>
              <w:tc>
                <w:tcPr>
                  <w:tcW w:w="15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73C709" w14:textId="05EB5F98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Dr. Öğr. Üyesi Emel ERTÜRK MUSTUL</w:t>
                  </w:r>
                </w:p>
              </w:tc>
              <w:tc>
                <w:tcPr>
                  <w:tcW w:w="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A79CD3" w14:textId="3FC29345" w:rsidR="00AA24BF" w:rsidRPr="00304BB4" w:rsidRDefault="00AA24BF" w:rsidP="00AA24BF">
                  <w:pPr>
                    <w:keepLines/>
                    <w:widowControl w:val="0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21</w:t>
                  </w:r>
                </w:p>
              </w:tc>
              <w:tc>
                <w:tcPr>
                  <w:tcW w:w="1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1537F8E3" w14:textId="00E6D84C" w:rsidR="00AA24BF" w:rsidRPr="00304BB4" w:rsidRDefault="00AA24BF" w:rsidP="00AA24BF">
                  <w:pPr>
                    <w:keepLines/>
                    <w:widowControl w:val="0"/>
                    <w:rPr>
                      <w:rFonts w:ascii="Cambria" w:hAnsi="Cambria" w:cs="Times New Roman"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sz w:val="16"/>
                      <w:szCs w:val="16"/>
                    </w:rPr>
                    <w:t>Öğr. Gör. Gül Senem BARDAKÇI</w:t>
                  </w:r>
                </w:p>
              </w:tc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1F53D2B7" w14:textId="6916A0F9" w:rsidR="00AA24BF" w:rsidRPr="00304BB4" w:rsidRDefault="00AA24BF" w:rsidP="00AA24BF">
                  <w:pPr>
                    <w:keepLines/>
                    <w:widowControl w:val="0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25</w:t>
                  </w:r>
                </w:p>
              </w:tc>
              <w:tc>
                <w:tcPr>
                  <w:tcW w:w="206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DC77D6F" w14:textId="19455D0A" w:rsidR="00AA24BF" w:rsidRPr="00304BB4" w:rsidRDefault="00AA24BF" w:rsidP="00AA24BF">
                  <w:pPr>
                    <w:keepLines/>
                    <w:widowControl w:val="0"/>
                    <w:rPr>
                      <w:rFonts w:ascii="Cambria" w:hAnsi="Cambria" w:cs="Times New Roman"/>
                      <w:bCs/>
                      <w:sz w:val="16"/>
                      <w:szCs w:val="16"/>
                      <w:lang w:eastAsia="tr-TR"/>
                    </w:rPr>
                  </w:pPr>
                </w:p>
              </w:tc>
            </w:tr>
            <w:tr w:rsidR="00AA24BF" w:rsidRPr="00C404B2" w14:paraId="09527810" w14:textId="77777777" w:rsidTr="00D3078E">
              <w:trPr>
                <w:trHeight w:val="193"/>
              </w:trPr>
              <w:tc>
                <w:tcPr>
                  <w:tcW w:w="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</w:tcPr>
                <w:p w14:paraId="16EF2AF6" w14:textId="4551F622" w:rsidR="00AA24BF" w:rsidRPr="00304BB4" w:rsidRDefault="00AA24BF" w:rsidP="00AA24BF">
                  <w:pPr>
                    <w:keepLines/>
                    <w:widowControl w:val="0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1826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04FE9D8" w14:textId="21262D8F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  <w:t>Prof. Dr. Mehmet BARDAKÇI</w:t>
                  </w:r>
                </w:p>
              </w:tc>
              <w:tc>
                <w:tcPr>
                  <w:tcW w:w="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</w:tcPr>
                <w:p w14:paraId="44CAF270" w14:textId="7B6299F9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  <w:t>6</w:t>
                  </w:r>
                </w:p>
              </w:tc>
              <w:tc>
                <w:tcPr>
                  <w:tcW w:w="1659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C38CFA" w14:textId="49BE9CD8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  <w:t>Dr. Öğr. Üyesi Gamze ALMACIOĞLU</w:t>
                  </w:r>
                </w:p>
              </w:tc>
              <w:tc>
                <w:tcPr>
                  <w:tcW w:w="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</w:tcPr>
                <w:p w14:paraId="410427F0" w14:textId="736A7E17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  <w:t>10</w:t>
                  </w:r>
                </w:p>
              </w:tc>
              <w:tc>
                <w:tcPr>
                  <w:tcW w:w="1617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77D0936" w14:textId="62AFA1F0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  <w:t>Prof. Dr. Veli BATDI</w:t>
                  </w:r>
                </w:p>
              </w:tc>
              <w:tc>
                <w:tcPr>
                  <w:tcW w:w="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2D75373" w14:textId="31FE8249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  <w:t>14</w:t>
                  </w:r>
                </w:p>
              </w:tc>
              <w:tc>
                <w:tcPr>
                  <w:tcW w:w="18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9A96620" w14:textId="26EFFCCC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Doç. Dr. Ali GÖKALP</w:t>
                  </w:r>
                </w:p>
              </w:tc>
              <w:tc>
                <w:tcPr>
                  <w:tcW w:w="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2BFC381" w14:textId="5A5953B7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  <w:t>18</w:t>
                  </w:r>
                </w:p>
              </w:tc>
              <w:tc>
                <w:tcPr>
                  <w:tcW w:w="15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1BBD23B" w14:textId="31BEEDA9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Dr. Öğr. Üyesi Mehmet YAŞAR</w:t>
                  </w:r>
                </w:p>
              </w:tc>
              <w:tc>
                <w:tcPr>
                  <w:tcW w:w="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D7CD4E9" w14:textId="4789CB22" w:rsidR="00AA24BF" w:rsidRPr="00304BB4" w:rsidRDefault="00AA24BF" w:rsidP="00AA24BF">
                  <w:pPr>
                    <w:keepLines/>
                    <w:widowControl w:val="0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22</w:t>
                  </w:r>
                </w:p>
              </w:tc>
              <w:tc>
                <w:tcPr>
                  <w:tcW w:w="1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6900D751" w14:textId="33049D8C" w:rsidR="00AA24BF" w:rsidRPr="00304BB4" w:rsidRDefault="00AA24BF" w:rsidP="00AA24BF">
                  <w:pPr>
                    <w:keepLines/>
                    <w:widowControl w:val="0"/>
                    <w:rPr>
                      <w:rFonts w:ascii="Cambria" w:hAnsi="Cambria" w:cs="Times New Roman"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Öğr. Gör. Adnan Menderes BAĞÇECİ</w:t>
                  </w:r>
                </w:p>
              </w:tc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6051352F" w14:textId="0B6D325B" w:rsidR="00AA24BF" w:rsidRPr="00304BB4" w:rsidRDefault="00AA24BF" w:rsidP="00AA24BF">
                  <w:pPr>
                    <w:keepLines/>
                    <w:widowControl w:val="0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26</w:t>
                  </w:r>
                </w:p>
              </w:tc>
              <w:tc>
                <w:tcPr>
                  <w:tcW w:w="206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724875" w14:textId="6986805A" w:rsidR="00AA24BF" w:rsidRPr="00304BB4" w:rsidRDefault="00AA24BF" w:rsidP="00AA24BF">
                  <w:pPr>
                    <w:keepLines/>
                    <w:widowControl w:val="0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</w:p>
              </w:tc>
            </w:tr>
            <w:tr w:rsidR="00AA24BF" w:rsidRPr="00C404B2" w14:paraId="65C91BCB" w14:textId="77777777" w:rsidTr="00325918">
              <w:trPr>
                <w:trHeight w:val="193"/>
              </w:trPr>
              <w:tc>
                <w:tcPr>
                  <w:tcW w:w="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</w:tcPr>
                <w:p w14:paraId="3BD4C332" w14:textId="745C5249" w:rsidR="00AA24BF" w:rsidRPr="00C404B2" w:rsidRDefault="00AA24BF" w:rsidP="00AA24BF">
                  <w:pPr>
                    <w:keepLines/>
                    <w:widowControl w:val="0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1826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5136A5" w14:textId="6372D36B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  <w:t>Prof. Dr. Emrah CİNKARA</w:t>
                  </w:r>
                </w:p>
              </w:tc>
              <w:tc>
                <w:tcPr>
                  <w:tcW w:w="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</w:tcPr>
                <w:p w14:paraId="02AA3DD9" w14:textId="10B9DFD1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  <w:t>7</w:t>
                  </w:r>
                </w:p>
              </w:tc>
              <w:tc>
                <w:tcPr>
                  <w:tcW w:w="1659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8136281" w14:textId="343B0EF9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  <w:t>Dr. Öğr. Üyesi Dilara SOMUNCU</w:t>
                  </w:r>
                </w:p>
              </w:tc>
              <w:tc>
                <w:tcPr>
                  <w:tcW w:w="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</w:tcPr>
                <w:p w14:paraId="7AB6E34D" w14:textId="1D747CB0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  <w:t>11</w:t>
                  </w:r>
                </w:p>
              </w:tc>
              <w:tc>
                <w:tcPr>
                  <w:tcW w:w="1617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53AFC27" w14:textId="27263274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sz w:val="16"/>
                      <w:szCs w:val="16"/>
                    </w:rPr>
                    <w:t>Prof.Dr. Tuğba Han ŞİMŞEKLER DİZMAN</w:t>
                  </w:r>
                </w:p>
              </w:tc>
              <w:tc>
                <w:tcPr>
                  <w:tcW w:w="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2E855AF" w14:textId="1CA65055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  <w:t>15</w:t>
                  </w:r>
                </w:p>
              </w:tc>
              <w:tc>
                <w:tcPr>
                  <w:tcW w:w="18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62BFB88" w14:textId="5FC1D927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Dr. Öğr. Üyesi Emrah Berkant PATOĞLU</w:t>
                  </w:r>
                </w:p>
              </w:tc>
              <w:tc>
                <w:tcPr>
                  <w:tcW w:w="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5D6BE5" w14:textId="42F7CF6B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  <w:t>19</w:t>
                  </w:r>
                </w:p>
              </w:tc>
              <w:tc>
                <w:tcPr>
                  <w:tcW w:w="15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B0101B7" w14:textId="04B04304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Dr. Öğr. Üyesi İslim Derya YILMAZ</w:t>
                  </w:r>
                </w:p>
              </w:tc>
              <w:tc>
                <w:tcPr>
                  <w:tcW w:w="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0AB94EE" w14:textId="76778C41" w:rsidR="00AA24BF" w:rsidRPr="00304BB4" w:rsidRDefault="00AA24BF" w:rsidP="00AA24BF">
                  <w:pPr>
                    <w:keepLines/>
                    <w:widowControl w:val="0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23</w:t>
                  </w:r>
                </w:p>
              </w:tc>
              <w:tc>
                <w:tcPr>
                  <w:tcW w:w="1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317D6B4B" w14:textId="531CD7B4" w:rsidR="00AA24BF" w:rsidRPr="00304BB4" w:rsidRDefault="00AA24BF" w:rsidP="00AA24BF">
                  <w:pPr>
                    <w:keepLines/>
                    <w:widowControl w:val="0"/>
                    <w:rPr>
                      <w:rFonts w:ascii="Cambria" w:hAnsi="Cambria" w:cs="Times New Roman"/>
                      <w:bCs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Arş. Gör. Dr. Bilge Deniz GÖÇER</w:t>
                  </w:r>
                </w:p>
              </w:tc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3389E740" w14:textId="3F930B29" w:rsidR="00AA24BF" w:rsidRPr="00304BB4" w:rsidRDefault="00AA24BF" w:rsidP="00AA24BF">
                  <w:pPr>
                    <w:keepLines/>
                    <w:widowControl w:val="0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27</w:t>
                  </w:r>
                </w:p>
              </w:tc>
              <w:tc>
                <w:tcPr>
                  <w:tcW w:w="206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4C795545" w14:textId="187498D9" w:rsidR="00AA24BF" w:rsidRPr="00304BB4" w:rsidRDefault="00AA24BF" w:rsidP="00AA24BF">
                  <w:pPr>
                    <w:keepLines/>
                    <w:widowControl w:val="0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</w:p>
              </w:tc>
            </w:tr>
            <w:tr w:rsidR="00AA24BF" w:rsidRPr="00C404B2" w14:paraId="54D2889F" w14:textId="77777777" w:rsidTr="00843D81">
              <w:trPr>
                <w:trHeight w:val="193"/>
              </w:trPr>
              <w:tc>
                <w:tcPr>
                  <w:tcW w:w="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</w:tcPr>
                <w:p w14:paraId="6F3C31E1" w14:textId="14CDB5DB" w:rsidR="00AA24BF" w:rsidRPr="00C404B2" w:rsidRDefault="00AA24BF" w:rsidP="00AA24BF">
                  <w:pPr>
                    <w:keepLines/>
                    <w:widowControl w:val="0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4</w:t>
                  </w:r>
                </w:p>
              </w:tc>
              <w:tc>
                <w:tcPr>
                  <w:tcW w:w="1826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3527D98" w14:textId="10EA6367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  <w:t>Prof. Dr. Fadime YALÇIN ARSLAN</w:t>
                  </w:r>
                </w:p>
              </w:tc>
              <w:tc>
                <w:tcPr>
                  <w:tcW w:w="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</w:tcPr>
                <w:p w14:paraId="3EA92FF9" w14:textId="45CC203B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eastAsia="tr-TR"/>
                    </w:rPr>
                    <w:t>8</w:t>
                  </w:r>
                </w:p>
              </w:tc>
              <w:tc>
                <w:tcPr>
                  <w:tcW w:w="1659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A231C1" w14:textId="2A141245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eastAsia="tr-TR"/>
                    </w:rPr>
                    <w:t xml:space="preserve">Dr. Öğr. Üyesi </w:t>
                  </w:r>
                  <w:proofErr w:type="spellStart"/>
                  <w:r w:rsidRPr="00304BB4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eastAsia="tr-TR"/>
                    </w:rPr>
                    <w:t>Tzu</w:t>
                  </w:r>
                  <w:proofErr w:type="spellEnd"/>
                  <w:r w:rsidRPr="00304BB4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304BB4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eastAsia="tr-TR"/>
                    </w:rPr>
                    <w:t>Yu</w:t>
                  </w:r>
                  <w:proofErr w:type="spellEnd"/>
                  <w:r w:rsidRPr="00304BB4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eastAsia="tr-TR"/>
                    </w:rPr>
                    <w:t xml:space="preserve"> Allison Lin</w:t>
                  </w:r>
                </w:p>
              </w:tc>
              <w:tc>
                <w:tcPr>
                  <w:tcW w:w="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</w:tcPr>
                <w:p w14:paraId="185BB233" w14:textId="6883DE4A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  <w:t>12</w:t>
                  </w:r>
                </w:p>
              </w:tc>
              <w:tc>
                <w:tcPr>
                  <w:tcW w:w="1617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D01663" w14:textId="34C72907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Doç. Dr. Melike ÖZYURT</w:t>
                  </w:r>
                </w:p>
              </w:tc>
              <w:tc>
                <w:tcPr>
                  <w:tcW w:w="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F78EDC" w14:textId="3509AD49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  <w:t>16</w:t>
                  </w:r>
                </w:p>
              </w:tc>
              <w:tc>
                <w:tcPr>
                  <w:tcW w:w="18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9305EEB" w14:textId="722D76EC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eastAsia="tr-TR"/>
                    </w:rPr>
                  </w:pPr>
                  <w:proofErr w:type="spellStart"/>
                  <w:r w:rsidRPr="00304BB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Dr.Öğr</w:t>
                  </w:r>
                  <w:proofErr w:type="spellEnd"/>
                  <w:r w:rsidRPr="00304BB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. Üyesi Fatih Emrah DEMİR</w:t>
                  </w:r>
                </w:p>
              </w:tc>
              <w:tc>
                <w:tcPr>
                  <w:tcW w:w="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B644C5" w14:textId="366EA61C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tr-TR"/>
                    </w:rPr>
                    <w:t>20</w:t>
                  </w:r>
                </w:p>
              </w:tc>
              <w:tc>
                <w:tcPr>
                  <w:tcW w:w="15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E792CE1" w14:textId="457836A4" w:rsidR="00AA24BF" w:rsidRPr="00304BB4" w:rsidRDefault="00AA24BF" w:rsidP="00AA24BF">
                  <w:pPr>
                    <w:keepLines/>
                    <w:widowControl w:val="0"/>
                    <w:rPr>
                      <w:rFonts w:ascii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Dr. Öğr. Üyesi Sibel KARADENİZ YAĞMUR</w:t>
                  </w:r>
                </w:p>
              </w:tc>
              <w:tc>
                <w:tcPr>
                  <w:tcW w:w="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9BBA27C" w14:textId="09D8B994" w:rsidR="00AA24BF" w:rsidRPr="00304BB4" w:rsidRDefault="00AA24BF" w:rsidP="00AA24BF">
                  <w:pPr>
                    <w:keepLines/>
                    <w:widowControl w:val="0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24</w:t>
                  </w:r>
                </w:p>
              </w:tc>
              <w:tc>
                <w:tcPr>
                  <w:tcW w:w="1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6E553481" w14:textId="150EF9B7" w:rsidR="00AA24BF" w:rsidRPr="00304BB4" w:rsidRDefault="00AA24BF" w:rsidP="00AA24BF">
                  <w:pPr>
                    <w:keepLines/>
                    <w:widowControl w:val="0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Bulut KEKEN</w:t>
                  </w:r>
                </w:p>
              </w:tc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55CC2150" w14:textId="6FA6BA5D" w:rsidR="00AA24BF" w:rsidRPr="00304BB4" w:rsidRDefault="00AA24BF" w:rsidP="00AA24BF">
                  <w:pPr>
                    <w:keepLines/>
                    <w:widowControl w:val="0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  <w:r w:rsidRPr="00304BB4"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  <w:t>28</w:t>
                  </w:r>
                </w:p>
              </w:tc>
              <w:tc>
                <w:tcPr>
                  <w:tcW w:w="206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26DBFF" w14:textId="49E09238" w:rsidR="00AA24BF" w:rsidRPr="00304BB4" w:rsidRDefault="00AA24BF" w:rsidP="00AA24BF">
                  <w:pPr>
                    <w:keepLines/>
                    <w:widowControl w:val="0"/>
                    <w:rPr>
                      <w:rFonts w:ascii="Cambria" w:hAnsi="Cambria" w:cs="Times New Roman"/>
                      <w:b/>
                      <w:sz w:val="16"/>
                      <w:szCs w:val="16"/>
                      <w:lang w:eastAsia="tr-TR"/>
                    </w:rPr>
                  </w:pPr>
                </w:p>
              </w:tc>
            </w:tr>
          </w:tbl>
          <w:p w14:paraId="2BD02470" w14:textId="77777777" w:rsidR="00DE2D21" w:rsidRPr="00C404B2" w:rsidRDefault="00DE2D21" w:rsidP="00DE2D21">
            <w:pPr>
              <w:rPr>
                <w:sz w:val="16"/>
                <w:szCs w:val="16"/>
              </w:rPr>
            </w:pPr>
          </w:p>
        </w:tc>
      </w:tr>
    </w:tbl>
    <w:p w14:paraId="63292B4B" w14:textId="77777777" w:rsidR="00C404B2" w:rsidRPr="005A6DFA" w:rsidRDefault="00C404B2" w:rsidP="00277238">
      <w:pPr>
        <w:rPr>
          <w:b/>
          <w:sz w:val="20"/>
          <w:szCs w:val="20"/>
        </w:rPr>
      </w:pPr>
    </w:p>
    <w:sectPr w:rsidR="00C404B2" w:rsidRPr="005A6DFA" w:rsidSect="00546217">
      <w:pgSz w:w="23811" w:h="16838" w:orient="landscape" w:code="8"/>
      <w:pgMar w:top="284" w:right="284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04482"/>
    <w:multiLevelType w:val="hybridMultilevel"/>
    <w:tmpl w:val="1A7A0390"/>
    <w:lvl w:ilvl="0" w:tplc="A61E6FE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36A86"/>
    <w:multiLevelType w:val="hybridMultilevel"/>
    <w:tmpl w:val="8AAAFE16"/>
    <w:lvl w:ilvl="0" w:tplc="42B475D6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FF2C97"/>
    <w:multiLevelType w:val="hybridMultilevel"/>
    <w:tmpl w:val="FC12017A"/>
    <w:lvl w:ilvl="0" w:tplc="71E4C4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853DAF"/>
    <w:multiLevelType w:val="hybridMultilevel"/>
    <w:tmpl w:val="537C11F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193456">
    <w:abstractNumId w:val="1"/>
  </w:num>
  <w:num w:numId="2" w16cid:durableId="673610286">
    <w:abstractNumId w:val="0"/>
  </w:num>
  <w:num w:numId="3" w16cid:durableId="23404444">
    <w:abstractNumId w:val="3"/>
  </w:num>
  <w:num w:numId="4" w16cid:durableId="1457484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AE2"/>
    <w:rsid w:val="0000001A"/>
    <w:rsid w:val="00000075"/>
    <w:rsid w:val="000008F0"/>
    <w:rsid w:val="00001183"/>
    <w:rsid w:val="0000121A"/>
    <w:rsid w:val="0000125E"/>
    <w:rsid w:val="0000179B"/>
    <w:rsid w:val="000017D7"/>
    <w:rsid w:val="00002336"/>
    <w:rsid w:val="000030E8"/>
    <w:rsid w:val="000030F1"/>
    <w:rsid w:val="00004767"/>
    <w:rsid w:val="000048FA"/>
    <w:rsid w:val="000056D6"/>
    <w:rsid w:val="00005931"/>
    <w:rsid w:val="00005960"/>
    <w:rsid w:val="00005FE2"/>
    <w:rsid w:val="00010A57"/>
    <w:rsid w:val="00010E3A"/>
    <w:rsid w:val="00012F55"/>
    <w:rsid w:val="000132A2"/>
    <w:rsid w:val="000138FC"/>
    <w:rsid w:val="0001420B"/>
    <w:rsid w:val="00014B70"/>
    <w:rsid w:val="000151EC"/>
    <w:rsid w:val="0002078D"/>
    <w:rsid w:val="00020B01"/>
    <w:rsid w:val="0002169E"/>
    <w:rsid w:val="00022781"/>
    <w:rsid w:val="00023ACF"/>
    <w:rsid w:val="00023D14"/>
    <w:rsid w:val="000240E9"/>
    <w:rsid w:val="00024D04"/>
    <w:rsid w:val="000257B1"/>
    <w:rsid w:val="00027568"/>
    <w:rsid w:val="00027A2B"/>
    <w:rsid w:val="00027B9F"/>
    <w:rsid w:val="00032689"/>
    <w:rsid w:val="00033DD6"/>
    <w:rsid w:val="0003485D"/>
    <w:rsid w:val="00041BD6"/>
    <w:rsid w:val="0004293F"/>
    <w:rsid w:val="0004315D"/>
    <w:rsid w:val="000448AD"/>
    <w:rsid w:val="00045221"/>
    <w:rsid w:val="000461EE"/>
    <w:rsid w:val="00047DF3"/>
    <w:rsid w:val="00052E50"/>
    <w:rsid w:val="000538F7"/>
    <w:rsid w:val="00053F44"/>
    <w:rsid w:val="00054B38"/>
    <w:rsid w:val="0005518A"/>
    <w:rsid w:val="00055CDE"/>
    <w:rsid w:val="00055F4F"/>
    <w:rsid w:val="000605D4"/>
    <w:rsid w:val="0006065A"/>
    <w:rsid w:val="000606B7"/>
    <w:rsid w:val="000627A1"/>
    <w:rsid w:val="00062E4E"/>
    <w:rsid w:val="0006599E"/>
    <w:rsid w:val="00065B04"/>
    <w:rsid w:val="0006739C"/>
    <w:rsid w:val="00067DC9"/>
    <w:rsid w:val="00070D91"/>
    <w:rsid w:val="00075732"/>
    <w:rsid w:val="00075D25"/>
    <w:rsid w:val="000779A6"/>
    <w:rsid w:val="00080CB3"/>
    <w:rsid w:val="00081901"/>
    <w:rsid w:val="000830E2"/>
    <w:rsid w:val="0008376C"/>
    <w:rsid w:val="00083CCA"/>
    <w:rsid w:val="00084BF2"/>
    <w:rsid w:val="0008554A"/>
    <w:rsid w:val="00085989"/>
    <w:rsid w:val="000860EB"/>
    <w:rsid w:val="00086D8C"/>
    <w:rsid w:val="000878C3"/>
    <w:rsid w:val="000901CB"/>
    <w:rsid w:val="00090ECF"/>
    <w:rsid w:val="00091342"/>
    <w:rsid w:val="0009340B"/>
    <w:rsid w:val="00093D6C"/>
    <w:rsid w:val="00095062"/>
    <w:rsid w:val="00095207"/>
    <w:rsid w:val="000957FF"/>
    <w:rsid w:val="00095EC1"/>
    <w:rsid w:val="00096DB0"/>
    <w:rsid w:val="00096F93"/>
    <w:rsid w:val="00097965"/>
    <w:rsid w:val="000A0539"/>
    <w:rsid w:val="000A0F36"/>
    <w:rsid w:val="000A18E4"/>
    <w:rsid w:val="000A1AB7"/>
    <w:rsid w:val="000A2399"/>
    <w:rsid w:val="000A7CE6"/>
    <w:rsid w:val="000B1D44"/>
    <w:rsid w:val="000B29E8"/>
    <w:rsid w:val="000B491E"/>
    <w:rsid w:val="000B4AB7"/>
    <w:rsid w:val="000B551E"/>
    <w:rsid w:val="000B5CD7"/>
    <w:rsid w:val="000B78C9"/>
    <w:rsid w:val="000C133A"/>
    <w:rsid w:val="000C3563"/>
    <w:rsid w:val="000C506A"/>
    <w:rsid w:val="000C5832"/>
    <w:rsid w:val="000C5AD2"/>
    <w:rsid w:val="000C5B3E"/>
    <w:rsid w:val="000C63CC"/>
    <w:rsid w:val="000D000D"/>
    <w:rsid w:val="000D0AA9"/>
    <w:rsid w:val="000D15A7"/>
    <w:rsid w:val="000D2F6D"/>
    <w:rsid w:val="000D360B"/>
    <w:rsid w:val="000D38EA"/>
    <w:rsid w:val="000D39B2"/>
    <w:rsid w:val="000D3C95"/>
    <w:rsid w:val="000D5226"/>
    <w:rsid w:val="000D5F88"/>
    <w:rsid w:val="000D614E"/>
    <w:rsid w:val="000D6B9B"/>
    <w:rsid w:val="000D6BE3"/>
    <w:rsid w:val="000D7910"/>
    <w:rsid w:val="000D7B8E"/>
    <w:rsid w:val="000D7E81"/>
    <w:rsid w:val="000E034F"/>
    <w:rsid w:val="000E13CB"/>
    <w:rsid w:val="000E147D"/>
    <w:rsid w:val="000E1BD0"/>
    <w:rsid w:val="000E5323"/>
    <w:rsid w:val="000E61CB"/>
    <w:rsid w:val="000E626D"/>
    <w:rsid w:val="000E73ED"/>
    <w:rsid w:val="000F0893"/>
    <w:rsid w:val="000F1705"/>
    <w:rsid w:val="000F2510"/>
    <w:rsid w:val="000F33DE"/>
    <w:rsid w:val="000F3621"/>
    <w:rsid w:val="000F3E77"/>
    <w:rsid w:val="000F46B7"/>
    <w:rsid w:val="000F574B"/>
    <w:rsid w:val="000F694A"/>
    <w:rsid w:val="000F7D29"/>
    <w:rsid w:val="0010086A"/>
    <w:rsid w:val="001012EB"/>
    <w:rsid w:val="00101356"/>
    <w:rsid w:val="0010158C"/>
    <w:rsid w:val="00102018"/>
    <w:rsid w:val="001035B3"/>
    <w:rsid w:val="001035B8"/>
    <w:rsid w:val="0010472C"/>
    <w:rsid w:val="00106268"/>
    <w:rsid w:val="00106D16"/>
    <w:rsid w:val="00113FDC"/>
    <w:rsid w:val="001144C9"/>
    <w:rsid w:val="00120184"/>
    <w:rsid w:val="001276A5"/>
    <w:rsid w:val="00132D59"/>
    <w:rsid w:val="00132E33"/>
    <w:rsid w:val="00133FDD"/>
    <w:rsid w:val="00134C3B"/>
    <w:rsid w:val="00137B5C"/>
    <w:rsid w:val="00140273"/>
    <w:rsid w:val="0014064C"/>
    <w:rsid w:val="00140869"/>
    <w:rsid w:val="0014092C"/>
    <w:rsid w:val="00141673"/>
    <w:rsid w:val="00143B8F"/>
    <w:rsid w:val="00144446"/>
    <w:rsid w:val="00144A8F"/>
    <w:rsid w:val="0014532D"/>
    <w:rsid w:val="001462E3"/>
    <w:rsid w:val="00146DED"/>
    <w:rsid w:val="001472F2"/>
    <w:rsid w:val="001501F0"/>
    <w:rsid w:val="001506ED"/>
    <w:rsid w:val="00150B89"/>
    <w:rsid w:val="00151084"/>
    <w:rsid w:val="00151418"/>
    <w:rsid w:val="00151B92"/>
    <w:rsid w:val="00157535"/>
    <w:rsid w:val="0016095E"/>
    <w:rsid w:val="001612FC"/>
    <w:rsid w:val="00162043"/>
    <w:rsid w:val="00162A09"/>
    <w:rsid w:val="0016356D"/>
    <w:rsid w:val="00163582"/>
    <w:rsid w:val="001636F0"/>
    <w:rsid w:val="00163D9C"/>
    <w:rsid w:val="001646D5"/>
    <w:rsid w:val="0016552C"/>
    <w:rsid w:val="00165A29"/>
    <w:rsid w:val="00167ACB"/>
    <w:rsid w:val="001707B1"/>
    <w:rsid w:val="00170AE3"/>
    <w:rsid w:val="00170BE5"/>
    <w:rsid w:val="00171594"/>
    <w:rsid w:val="00173034"/>
    <w:rsid w:val="001737BC"/>
    <w:rsid w:val="001740B6"/>
    <w:rsid w:val="001749D8"/>
    <w:rsid w:val="0017591F"/>
    <w:rsid w:val="00176007"/>
    <w:rsid w:val="0017691F"/>
    <w:rsid w:val="001805D8"/>
    <w:rsid w:val="00180E79"/>
    <w:rsid w:val="00181609"/>
    <w:rsid w:val="0018200D"/>
    <w:rsid w:val="00182120"/>
    <w:rsid w:val="001835BA"/>
    <w:rsid w:val="00183C28"/>
    <w:rsid w:val="00185A0E"/>
    <w:rsid w:val="0019042D"/>
    <w:rsid w:val="00192108"/>
    <w:rsid w:val="00192674"/>
    <w:rsid w:val="0019330B"/>
    <w:rsid w:val="0019384C"/>
    <w:rsid w:val="001944CB"/>
    <w:rsid w:val="00194839"/>
    <w:rsid w:val="001951BE"/>
    <w:rsid w:val="00195E1B"/>
    <w:rsid w:val="00196A52"/>
    <w:rsid w:val="00196B8E"/>
    <w:rsid w:val="001A0337"/>
    <w:rsid w:val="001A0ACA"/>
    <w:rsid w:val="001A14A2"/>
    <w:rsid w:val="001A473B"/>
    <w:rsid w:val="001A5077"/>
    <w:rsid w:val="001A685A"/>
    <w:rsid w:val="001A687B"/>
    <w:rsid w:val="001A71A4"/>
    <w:rsid w:val="001B16BC"/>
    <w:rsid w:val="001B3074"/>
    <w:rsid w:val="001B324C"/>
    <w:rsid w:val="001B46E4"/>
    <w:rsid w:val="001B4813"/>
    <w:rsid w:val="001B57A8"/>
    <w:rsid w:val="001B5D62"/>
    <w:rsid w:val="001B725F"/>
    <w:rsid w:val="001B7CC2"/>
    <w:rsid w:val="001C02AC"/>
    <w:rsid w:val="001C0F27"/>
    <w:rsid w:val="001C3D8A"/>
    <w:rsid w:val="001C4EB8"/>
    <w:rsid w:val="001C5ABF"/>
    <w:rsid w:val="001C67F8"/>
    <w:rsid w:val="001C6853"/>
    <w:rsid w:val="001C6B57"/>
    <w:rsid w:val="001D10E3"/>
    <w:rsid w:val="001D166D"/>
    <w:rsid w:val="001D2881"/>
    <w:rsid w:val="001D3304"/>
    <w:rsid w:val="001D5FB1"/>
    <w:rsid w:val="001D60CC"/>
    <w:rsid w:val="001D7DF9"/>
    <w:rsid w:val="001E061A"/>
    <w:rsid w:val="001E1190"/>
    <w:rsid w:val="001E30B1"/>
    <w:rsid w:val="001E4649"/>
    <w:rsid w:val="001E4663"/>
    <w:rsid w:val="001E47BA"/>
    <w:rsid w:val="001E6F55"/>
    <w:rsid w:val="001E7A74"/>
    <w:rsid w:val="001E7C45"/>
    <w:rsid w:val="001F0050"/>
    <w:rsid w:val="001F0A85"/>
    <w:rsid w:val="001F16BE"/>
    <w:rsid w:val="001F414B"/>
    <w:rsid w:val="001F4555"/>
    <w:rsid w:val="001F5EAC"/>
    <w:rsid w:val="001F603F"/>
    <w:rsid w:val="001F677C"/>
    <w:rsid w:val="001F6B29"/>
    <w:rsid w:val="001F6F5C"/>
    <w:rsid w:val="001F74D1"/>
    <w:rsid w:val="00200280"/>
    <w:rsid w:val="00200291"/>
    <w:rsid w:val="002014C6"/>
    <w:rsid w:val="00201AA0"/>
    <w:rsid w:val="00202BE6"/>
    <w:rsid w:val="002032A2"/>
    <w:rsid w:val="00204066"/>
    <w:rsid w:val="0020559E"/>
    <w:rsid w:val="00205AF5"/>
    <w:rsid w:val="00207093"/>
    <w:rsid w:val="00207C80"/>
    <w:rsid w:val="00211522"/>
    <w:rsid w:val="002137DF"/>
    <w:rsid w:val="00214AA0"/>
    <w:rsid w:val="002175BE"/>
    <w:rsid w:val="00217720"/>
    <w:rsid w:val="002201CB"/>
    <w:rsid w:val="0022105E"/>
    <w:rsid w:val="00221A57"/>
    <w:rsid w:val="00221E13"/>
    <w:rsid w:val="002229DA"/>
    <w:rsid w:val="00222B08"/>
    <w:rsid w:val="002237AF"/>
    <w:rsid w:val="00225BAD"/>
    <w:rsid w:val="0023175E"/>
    <w:rsid w:val="00231A09"/>
    <w:rsid w:val="0024328D"/>
    <w:rsid w:val="00244734"/>
    <w:rsid w:val="00246242"/>
    <w:rsid w:val="002463A1"/>
    <w:rsid w:val="00252F95"/>
    <w:rsid w:val="0025630B"/>
    <w:rsid w:val="00257234"/>
    <w:rsid w:val="00260549"/>
    <w:rsid w:val="002606D4"/>
    <w:rsid w:val="0026079A"/>
    <w:rsid w:val="00260F43"/>
    <w:rsid w:val="00261F13"/>
    <w:rsid w:val="00263722"/>
    <w:rsid w:val="002637F6"/>
    <w:rsid w:val="00263F10"/>
    <w:rsid w:val="00264335"/>
    <w:rsid w:val="00264EA7"/>
    <w:rsid w:val="00264FB8"/>
    <w:rsid w:val="00265607"/>
    <w:rsid w:val="00266E08"/>
    <w:rsid w:val="00267F08"/>
    <w:rsid w:val="00270899"/>
    <w:rsid w:val="0027114F"/>
    <w:rsid w:val="00271B87"/>
    <w:rsid w:val="002721DE"/>
    <w:rsid w:val="002740CB"/>
    <w:rsid w:val="00277238"/>
    <w:rsid w:val="002779A6"/>
    <w:rsid w:val="00277CA3"/>
    <w:rsid w:val="00280C42"/>
    <w:rsid w:val="0028220D"/>
    <w:rsid w:val="00282488"/>
    <w:rsid w:val="002824B8"/>
    <w:rsid w:val="00282ACA"/>
    <w:rsid w:val="00283609"/>
    <w:rsid w:val="0028398C"/>
    <w:rsid w:val="00284ED2"/>
    <w:rsid w:val="00287A51"/>
    <w:rsid w:val="00294276"/>
    <w:rsid w:val="00294956"/>
    <w:rsid w:val="00294987"/>
    <w:rsid w:val="00294996"/>
    <w:rsid w:val="00294CC4"/>
    <w:rsid w:val="0029793D"/>
    <w:rsid w:val="00297D61"/>
    <w:rsid w:val="002A0B40"/>
    <w:rsid w:val="002A25AE"/>
    <w:rsid w:val="002A3480"/>
    <w:rsid w:val="002A4573"/>
    <w:rsid w:val="002A4774"/>
    <w:rsid w:val="002A6287"/>
    <w:rsid w:val="002A6BCC"/>
    <w:rsid w:val="002B19EC"/>
    <w:rsid w:val="002B2488"/>
    <w:rsid w:val="002B40AE"/>
    <w:rsid w:val="002B491D"/>
    <w:rsid w:val="002B575B"/>
    <w:rsid w:val="002B6262"/>
    <w:rsid w:val="002B7CBF"/>
    <w:rsid w:val="002C0380"/>
    <w:rsid w:val="002C0D21"/>
    <w:rsid w:val="002C2499"/>
    <w:rsid w:val="002C3C79"/>
    <w:rsid w:val="002C47A6"/>
    <w:rsid w:val="002C5145"/>
    <w:rsid w:val="002C5437"/>
    <w:rsid w:val="002C635C"/>
    <w:rsid w:val="002C66DB"/>
    <w:rsid w:val="002C683B"/>
    <w:rsid w:val="002C69E2"/>
    <w:rsid w:val="002C75C1"/>
    <w:rsid w:val="002D2153"/>
    <w:rsid w:val="002D2179"/>
    <w:rsid w:val="002D4377"/>
    <w:rsid w:val="002D4953"/>
    <w:rsid w:val="002D583C"/>
    <w:rsid w:val="002D767C"/>
    <w:rsid w:val="002D7838"/>
    <w:rsid w:val="002E0BCF"/>
    <w:rsid w:val="002E14A8"/>
    <w:rsid w:val="002E23A0"/>
    <w:rsid w:val="002E2A52"/>
    <w:rsid w:val="002E3946"/>
    <w:rsid w:val="002E51CF"/>
    <w:rsid w:val="002E5EE1"/>
    <w:rsid w:val="002E6789"/>
    <w:rsid w:val="002E707D"/>
    <w:rsid w:val="002F0714"/>
    <w:rsid w:val="002F1051"/>
    <w:rsid w:val="002F11EA"/>
    <w:rsid w:val="002F1693"/>
    <w:rsid w:val="002F179A"/>
    <w:rsid w:val="002F331B"/>
    <w:rsid w:val="002F495C"/>
    <w:rsid w:val="002F5D71"/>
    <w:rsid w:val="002F5DEF"/>
    <w:rsid w:val="00304BB4"/>
    <w:rsid w:val="0030618A"/>
    <w:rsid w:val="00306735"/>
    <w:rsid w:val="00307A0B"/>
    <w:rsid w:val="003103D4"/>
    <w:rsid w:val="00312DD3"/>
    <w:rsid w:val="00313F7D"/>
    <w:rsid w:val="00314F6E"/>
    <w:rsid w:val="0031757D"/>
    <w:rsid w:val="00317CA7"/>
    <w:rsid w:val="00322EC3"/>
    <w:rsid w:val="00322F2F"/>
    <w:rsid w:val="00324145"/>
    <w:rsid w:val="00324C98"/>
    <w:rsid w:val="0032583E"/>
    <w:rsid w:val="00325A71"/>
    <w:rsid w:val="00330DA8"/>
    <w:rsid w:val="00331A31"/>
    <w:rsid w:val="00331A68"/>
    <w:rsid w:val="00331C80"/>
    <w:rsid w:val="00332F42"/>
    <w:rsid w:val="00333AA2"/>
    <w:rsid w:val="00333CEF"/>
    <w:rsid w:val="00333D4A"/>
    <w:rsid w:val="00335C60"/>
    <w:rsid w:val="003363F4"/>
    <w:rsid w:val="00336697"/>
    <w:rsid w:val="00336D64"/>
    <w:rsid w:val="003378EB"/>
    <w:rsid w:val="00341FE5"/>
    <w:rsid w:val="00343785"/>
    <w:rsid w:val="00344C58"/>
    <w:rsid w:val="00345392"/>
    <w:rsid w:val="00345D6A"/>
    <w:rsid w:val="00346A9E"/>
    <w:rsid w:val="0034729D"/>
    <w:rsid w:val="003533CD"/>
    <w:rsid w:val="0035457A"/>
    <w:rsid w:val="00354A04"/>
    <w:rsid w:val="00354B37"/>
    <w:rsid w:val="00357724"/>
    <w:rsid w:val="00361D7F"/>
    <w:rsid w:val="00361EAE"/>
    <w:rsid w:val="00362A40"/>
    <w:rsid w:val="00363E37"/>
    <w:rsid w:val="00365B9F"/>
    <w:rsid w:val="003666E2"/>
    <w:rsid w:val="00366F12"/>
    <w:rsid w:val="00367190"/>
    <w:rsid w:val="0037017A"/>
    <w:rsid w:val="00372710"/>
    <w:rsid w:val="00373D60"/>
    <w:rsid w:val="00374ABB"/>
    <w:rsid w:val="00375712"/>
    <w:rsid w:val="00377460"/>
    <w:rsid w:val="00380B77"/>
    <w:rsid w:val="003832A3"/>
    <w:rsid w:val="0038356D"/>
    <w:rsid w:val="00384355"/>
    <w:rsid w:val="00385D38"/>
    <w:rsid w:val="00390696"/>
    <w:rsid w:val="00390A5F"/>
    <w:rsid w:val="003926EB"/>
    <w:rsid w:val="003940E5"/>
    <w:rsid w:val="00394CF3"/>
    <w:rsid w:val="00397D01"/>
    <w:rsid w:val="003A2108"/>
    <w:rsid w:val="003A44B1"/>
    <w:rsid w:val="003A4B84"/>
    <w:rsid w:val="003A5424"/>
    <w:rsid w:val="003A55B3"/>
    <w:rsid w:val="003A5A98"/>
    <w:rsid w:val="003A6A4D"/>
    <w:rsid w:val="003A6C07"/>
    <w:rsid w:val="003B228C"/>
    <w:rsid w:val="003B3173"/>
    <w:rsid w:val="003B70CF"/>
    <w:rsid w:val="003B752E"/>
    <w:rsid w:val="003B7DAD"/>
    <w:rsid w:val="003C05A7"/>
    <w:rsid w:val="003C091B"/>
    <w:rsid w:val="003C2B28"/>
    <w:rsid w:val="003C4526"/>
    <w:rsid w:val="003C46E1"/>
    <w:rsid w:val="003C5E27"/>
    <w:rsid w:val="003C5FB8"/>
    <w:rsid w:val="003C66AF"/>
    <w:rsid w:val="003C7093"/>
    <w:rsid w:val="003C7397"/>
    <w:rsid w:val="003C7E30"/>
    <w:rsid w:val="003D0172"/>
    <w:rsid w:val="003D3030"/>
    <w:rsid w:val="003D393F"/>
    <w:rsid w:val="003D4D71"/>
    <w:rsid w:val="003D5F58"/>
    <w:rsid w:val="003D6CC9"/>
    <w:rsid w:val="003E34EE"/>
    <w:rsid w:val="003E57CD"/>
    <w:rsid w:val="003E6D36"/>
    <w:rsid w:val="003E6E65"/>
    <w:rsid w:val="003E7420"/>
    <w:rsid w:val="003E796F"/>
    <w:rsid w:val="003E7BEE"/>
    <w:rsid w:val="003F05AF"/>
    <w:rsid w:val="003F2176"/>
    <w:rsid w:val="003F36FB"/>
    <w:rsid w:val="003F44A4"/>
    <w:rsid w:val="003F46F8"/>
    <w:rsid w:val="003F4795"/>
    <w:rsid w:val="003F4862"/>
    <w:rsid w:val="003F5EB1"/>
    <w:rsid w:val="00400669"/>
    <w:rsid w:val="00401AF1"/>
    <w:rsid w:val="00403D15"/>
    <w:rsid w:val="0040404E"/>
    <w:rsid w:val="004058D1"/>
    <w:rsid w:val="004058F4"/>
    <w:rsid w:val="00407245"/>
    <w:rsid w:val="004074FF"/>
    <w:rsid w:val="00410E19"/>
    <w:rsid w:val="00412020"/>
    <w:rsid w:val="00414A1E"/>
    <w:rsid w:val="0041599D"/>
    <w:rsid w:val="00416FDA"/>
    <w:rsid w:val="0042041F"/>
    <w:rsid w:val="004206DB"/>
    <w:rsid w:val="004206EA"/>
    <w:rsid w:val="004220D0"/>
    <w:rsid w:val="004234B1"/>
    <w:rsid w:val="0042469C"/>
    <w:rsid w:val="00424D5B"/>
    <w:rsid w:val="00427681"/>
    <w:rsid w:val="00427B83"/>
    <w:rsid w:val="00431F4E"/>
    <w:rsid w:val="00432C30"/>
    <w:rsid w:val="00434D44"/>
    <w:rsid w:val="00435700"/>
    <w:rsid w:val="00435784"/>
    <w:rsid w:val="00435C6B"/>
    <w:rsid w:val="004365AE"/>
    <w:rsid w:val="00440338"/>
    <w:rsid w:val="00440975"/>
    <w:rsid w:val="00440C2B"/>
    <w:rsid w:val="00440C57"/>
    <w:rsid w:val="00442121"/>
    <w:rsid w:val="00443F21"/>
    <w:rsid w:val="00445289"/>
    <w:rsid w:val="00445F1A"/>
    <w:rsid w:val="0044691A"/>
    <w:rsid w:val="00447D48"/>
    <w:rsid w:val="00447E5F"/>
    <w:rsid w:val="004501C9"/>
    <w:rsid w:val="00452562"/>
    <w:rsid w:val="00452A6F"/>
    <w:rsid w:val="00453603"/>
    <w:rsid w:val="00454231"/>
    <w:rsid w:val="00454D90"/>
    <w:rsid w:val="00454DD0"/>
    <w:rsid w:val="00456F43"/>
    <w:rsid w:val="00460B9D"/>
    <w:rsid w:val="0046106C"/>
    <w:rsid w:val="00461C5A"/>
    <w:rsid w:val="0046433B"/>
    <w:rsid w:val="00467ED7"/>
    <w:rsid w:val="00470809"/>
    <w:rsid w:val="00474094"/>
    <w:rsid w:val="00474196"/>
    <w:rsid w:val="0047516D"/>
    <w:rsid w:val="00476176"/>
    <w:rsid w:val="004761E2"/>
    <w:rsid w:val="00477870"/>
    <w:rsid w:val="004817FE"/>
    <w:rsid w:val="00481829"/>
    <w:rsid w:val="004841A8"/>
    <w:rsid w:val="00484828"/>
    <w:rsid w:val="0048528F"/>
    <w:rsid w:val="00485B5B"/>
    <w:rsid w:val="00486EDC"/>
    <w:rsid w:val="00487B6E"/>
    <w:rsid w:val="0049350F"/>
    <w:rsid w:val="00493545"/>
    <w:rsid w:val="0049451B"/>
    <w:rsid w:val="00495A6E"/>
    <w:rsid w:val="00496471"/>
    <w:rsid w:val="004A164E"/>
    <w:rsid w:val="004A45D3"/>
    <w:rsid w:val="004A5252"/>
    <w:rsid w:val="004A558F"/>
    <w:rsid w:val="004A6B03"/>
    <w:rsid w:val="004A7985"/>
    <w:rsid w:val="004B0004"/>
    <w:rsid w:val="004B01D0"/>
    <w:rsid w:val="004B3B96"/>
    <w:rsid w:val="004B4037"/>
    <w:rsid w:val="004B4454"/>
    <w:rsid w:val="004B4D24"/>
    <w:rsid w:val="004B5A50"/>
    <w:rsid w:val="004B7DB5"/>
    <w:rsid w:val="004C0748"/>
    <w:rsid w:val="004C1D36"/>
    <w:rsid w:val="004C33AA"/>
    <w:rsid w:val="004C3B30"/>
    <w:rsid w:val="004C408A"/>
    <w:rsid w:val="004C4C43"/>
    <w:rsid w:val="004C5EBF"/>
    <w:rsid w:val="004C70AC"/>
    <w:rsid w:val="004C77F8"/>
    <w:rsid w:val="004C7E84"/>
    <w:rsid w:val="004D0240"/>
    <w:rsid w:val="004D1376"/>
    <w:rsid w:val="004D3D76"/>
    <w:rsid w:val="004D41EF"/>
    <w:rsid w:val="004D4F73"/>
    <w:rsid w:val="004D7F86"/>
    <w:rsid w:val="004E156A"/>
    <w:rsid w:val="004E1AAC"/>
    <w:rsid w:val="004E2D69"/>
    <w:rsid w:val="004E3892"/>
    <w:rsid w:val="004E3A4C"/>
    <w:rsid w:val="004E3AEB"/>
    <w:rsid w:val="004E4653"/>
    <w:rsid w:val="004E555F"/>
    <w:rsid w:val="004E77C9"/>
    <w:rsid w:val="004F0D41"/>
    <w:rsid w:val="004F2259"/>
    <w:rsid w:val="004F4F7A"/>
    <w:rsid w:val="004F57C3"/>
    <w:rsid w:val="004F67D5"/>
    <w:rsid w:val="004F71FD"/>
    <w:rsid w:val="004F7E5B"/>
    <w:rsid w:val="0050393F"/>
    <w:rsid w:val="0050587A"/>
    <w:rsid w:val="005059AD"/>
    <w:rsid w:val="00506AD3"/>
    <w:rsid w:val="00506C6F"/>
    <w:rsid w:val="00510305"/>
    <w:rsid w:val="00510599"/>
    <w:rsid w:val="00511D61"/>
    <w:rsid w:val="00513993"/>
    <w:rsid w:val="005140FD"/>
    <w:rsid w:val="00514353"/>
    <w:rsid w:val="005143BB"/>
    <w:rsid w:val="00515183"/>
    <w:rsid w:val="00516D16"/>
    <w:rsid w:val="00516DBC"/>
    <w:rsid w:val="005207B2"/>
    <w:rsid w:val="00523379"/>
    <w:rsid w:val="0052363E"/>
    <w:rsid w:val="00524BA4"/>
    <w:rsid w:val="00525483"/>
    <w:rsid w:val="0052791A"/>
    <w:rsid w:val="00527DA1"/>
    <w:rsid w:val="00532042"/>
    <w:rsid w:val="0053303A"/>
    <w:rsid w:val="005330C9"/>
    <w:rsid w:val="005334EF"/>
    <w:rsid w:val="005339C4"/>
    <w:rsid w:val="005354C8"/>
    <w:rsid w:val="00536209"/>
    <w:rsid w:val="00536793"/>
    <w:rsid w:val="0053692D"/>
    <w:rsid w:val="00536BCA"/>
    <w:rsid w:val="00537212"/>
    <w:rsid w:val="005374BB"/>
    <w:rsid w:val="0054342B"/>
    <w:rsid w:val="00546217"/>
    <w:rsid w:val="005463F9"/>
    <w:rsid w:val="00546443"/>
    <w:rsid w:val="00551477"/>
    <w:rsid w:val="00553105"/>
    <w:rsid w:val="0055318B"/>
    <w:rsid w:val="00553965"/>
    <w:rsid w:val="00554FE7"/>
    <w:rsid w:val="0055582F"/>
    <w:rsid w:val="00560B79"/>
    <w:rsid w:val="005615B3"/>
    <w:rsid w:val="00564897"/>
    <w:rsid w:val="00564EBE"/>
    <w:rsid w:val="00565682"/>
    <w:rsid w:val="00565D26"/>
    <w:rsid w:val="00566488"/>
    <w:rsid w:val="00567543"/>
    <w:rsid w:val="00570CE2"/>
    <w:rsid w:val="00571337"/>
    <w:rsid w:val="005727E7"/>
    <w:rsid w:val="005728F4"/>
    <w:rsid w:val="005736FF"/>
    <w:rsid w:val="00574259"/>
    <w:rsid w:val="00574E88"/>
    <w:rsid w:val="00575758"/>
    <w:rsid w:val="0057581F"/>
    <w:rsid w:val="005769D6"/>
    <w:rsid w:val="00576BF8"/>
    <w:rsid w:val="00576E18"/>
    <w:rsid w:val="00580498"/>
    <w:rsid w:val="00583A0E"/>
    <w:rsid w:val="0058434B"/>
    <w:rsid w:val="00585180"/>
    <w:rsid w:val="0058723D"/>
    <w:rsid w:val="005909FC"/>
    <w:rsid w:val="00592B9D"/>
    <w:rsid w:val="005942B4"/>
    <w:rsid w:val="00594DFD"/>
    <w:rsid w:val="00595780"/>
    <w:rsid w:val="005959C3"/>
    <w:rsid w:val="005963D0"/>
    <w:rsid w:val="00597409"/>
    <w:rsid w:val="005A0819"/>
    <w:rsid w:val="005A08F5"/>
    <w:rsid w:val="005A126D"/>
    <w:rsid w:val="005A19AA"/>
    <w:rsid w:val="005A268B"/>
    <w:rsid w:val="005A372A"/>
    <w:rsid w:val="005A3898"/>
    <w:rsid w:val="005A416B"/>
    <w:rsid w:val="005A5697"/>
    <w:rsid w:val="005A5CDD"/>
    <w:rsid w:val="005A5E7D"/>
    <w:rsid w:val="005A64D1"/>
    <w:rsid w:val="005A65B6"/>
    <w:rsid w:val="005A6DFA"/>
    <w:rsid w:val="005A703F"/>
    <w:rsid w:val="005B1A6C"/>
    <w:rsid w:val="005B2D62"/>
    <w:rsid w:val="005B3002"/>
    <w:rsid w:val="005B3997"/>
    <w:rsid w:val="005B3A75"/>
    <w:rsid w:val="005B3DAF"/>
    <w:rsid w:val="005B4C99"/>
    <w:rsid w:val="005B7154"/>
    <w:rsid w:val="005B7327"/>
    <w:rsid w:val="005B7F69"/>
    <w:rsid w:val="005C154B"/>
    <w:rsid w:val="005C328C"/>
    <w:rsid w:val="005C4481"/>
    <w:rsid w:val="005C4BDB"/>
    <w:rsid w:val="005C6C48"/>
    <w:rsid w:val="005C7CFF"/>
    <w:rsid w:val="005D0293"/>
    <w:rsid w:val="005D43B3"/>
    <w:rsid w:val="005D6383"/>
    <w:rsid w:val="005D7A69"/>
    <w:rsid w:val="005E16B9"/>
    <w:rsid w:val="005E1E93"/>
    <w:rsid w:val="005E29EC"/>
    <w:rsid w:val="005E7B6A"/>
    <w:rsid w:val="005F13FA"/>
    <w:rsid w:val="005F2C11"/>
    <w:rsid w:val="005F314C"/>
    <w:rsid w:val="005F651E"/>
    <w:rsid w:val="005F66C7"/>
    <w:rsid w:val="005F79E4"/>
    <w:rsid w:val="005F7B19"/>
    <w:rsid w:val="006000BB"/>
    <w:rsid w:val="0060056E"/>
    <w:rsid w:val="0060129C"/>
    <w:rsid w:val="0060250A"/>
    <w:rsid w:val="00602BB9"/>
    <w:rsid w:val="00607ECB"/>
    <w:rsid w:val="00611964"/>
    <w:rsid w:val="00612EE4"/>
    <w:rsid w:val="00613634"/>
    <w:rsid w:val="00613673"/>
    <w:rsid w:val="00616829"/>
    <w:rsid w:val="00623072"/>
    <w:rsid w:val="006234AA"/>
    <w:rsid w:val="00623882"/>
    <w:rsid w:val="00627432"/>
    <w:rsid w:val="00630F7A"/>
    <w:rsid w:val="006314EB"/>
    <w:rsid w:val="00631A3A"/>
    <w:rsid w:val="00631D78"/>
    <w:rsid w:val="00633366"/>
    <w:rsid w:val="006338CB"/>
    <w:rsid w:val="0063399A"/>
    <w:rsid w:val="00634698"/>
    <w:rsid w:val="0063486D"/>
    <w:rsid w:val="00634D32"/>
    <w:rsid w:val="00636260"/>
    <w:rsid w:val="006407A9"/>
    <w:rsid w:val="00641188"/>
    <w:rsid w:val="006416FD"/>
    <w:rsid w:val="00641E7B"/>
    <w:rsid w:val="00643BB0"/>
    <w:rsid w:val="00644DE7"/>
    <w:rsid w:val="0064639F"/>
    <w:rsid w:val="006467E4"/>
    <w:rsid w:val="00646F93"/>
    <w:rsid w:val="0065047D"/>
    <w:rsid w:val="00651D3F"/>
    <w:rsid w:val="00652C79"/>
    <w:rsid w:val="0065478A"/>
    <w:rsid w:val="00654E42"/>
    <w:rsid w:val="00655EFE"/>
    <w:rsid w:val="00657EAB"/>
    <w:rsid w:val="00661D21"/>
    <w:rsid w:val="00661FF2"/>
    <w:rsid w:val="006626D6"/>
    <w:rsid w:val="006628DE"/>
    <w:rsid w:val="0066290B"/>
    <w:rsid w:val="006656B3"/>
    <w:rsid w:val="0067086F"/>
    <w:rsid w:val="00671183"/>
    <w:rsid w:val="00671C63"/>
    <w:rsid w:val="00673495"/>
    <w:rsid w:val="00673FDA"/>
    <w:rsid w:val="0067632D"/>
    <w:rsid w:val="00676722"/>
    <w:rsid w:val="00677405"/>
    <w:rsid w:val="0067758A"/>
    <w:rsid w:val="00677A18"/>
    <w:rsid w:val="006831F3"/>
    <w:rsid w:val="00687A1A"/>
    <w:rsid w:val="00690A37"/>
    <w:rsid w:val="00690D85"/>
    <w:rsid w:val="00691E72"/>
    <w:rsid w:val="00696B79"/>
    <w:rsid w:val="006A168A"/>
    <w:rsid w:val="006A1B99"/>
    <w:rsid w:val="006A2500"/>
    <w:rsid w:val="006A348A"/>
    <w:rsid w:val="006A3DF8"/>
    <w:rsid w:val="006A5FD2"/>
    <w:rsid w:val="006A7980"/>
    <w:rsid w:val="006B0BD4"/>
    <w:rsid w:val="006B1F1A"/>
    <w:rsid w:val="006B2536"/>
    <w:rsid w:val="006B31C3"/>
    <w:rsid w:val="006B59E3"/>
    <w:rsid w:val="006B78F8"/>
    <w:rsid w:val="006C13F5"/>
    <w:rsid w:val="006C1472"/>
    <w:rsid w:val="006C2092"/>
    <w:rsid w:val="006C2BFA"/>
    <w:rsid w:val="006C3B6F"/>
    <w:rsid w:val="006C45FD"/>
    <w:rsid w:val="006C5BF7"/>
    <w:rsid w:val="006C6B23"/>
    <w:rsid w:val="006C70A3"/>
    <w:rsid w:val="006C7DE0"/>
    <w:rsid w:val="006D06D0"/>
    <w:rsid w:val="006D0BA5"/>
    <w:rsid w:val="006D1DBB"/>
    <w:rsid w:val="006D40B4"/>
    <w:rsid w:val="006D44B4"/>
    <w:rsid w:val="006D5187"/>
    <w:rsid w:val="006D7B15"/>
    <w:rsid w:val="006E0517"/>
    <w:rsid w:val="006E078B"/>
    <w:rsid w:val="006E29E7"/>
    <w:rsid w:val="006E6681"/>
    <w:rsid w:val="006E6D62"/>
    <w:rsid w:val="006E71A1"/>
    <w:rsid w:val="006F0A89"/>
    <w:rsid w:val="006F0DF2"/>
    <w:rsid w:val="006F15CA"/>
    <w:rsid w:val="006F79C4"/>
    <w:rsid w:val="00703BDE"/>
    <w:rsid w:val="00703E5C"/>
    <w:rsid w:val="00704049"/>
    <w:rsid w:val="00705F36"/>
    <w:rsid w:val="0070604D"/>
    <w:rsid w:val="00706487"/>
    <w:rsid w:val="00706590"/>
    <w:rsid w:val="00710D89"/>
    <w:rsid w:val="0071152B"/>
    <w:rsid w:val="007125C5"/>
    <w:rsid w:val="00712DDA"/>
    <w:rsid w:val="00712EFF"/>
    <w:rsid w:val="00713A9F"/>
    <w:rsid w:val="0071587C"/>
    <w:rsid w:val="00716D2C"/>
    <w:rsid w:val="007172F2"/>
    <w:rsid w:val="0072079D"/>
    <w:rsid w:val="0072089B"/>
    <w:rsid w:val="00723E35"/>
    <w:rsid w:val="007241A9"/>
    <w:rsid w:val="007247BC"/>
    <w:rsid w:val="00724A57"/>
    <w:rsid w:val="00724A79"/>
    <w:rsid w:val="00724D2F"/>
    <w:rsid w:val="00724DD0"/>
    <w:rsid w:val="007256F9"/>
    <w:rsid w:val="00725F8E"/>
    <w:rsid w:val="00727C6F"/>
    <w:rsid w:val="00731938"/>
    <w:rsid w:val="0073245E"/>
    <w:rsid w:val="00732C48"/>
    <w:rsid w:val="00734FCA"/>
    <w:rsid w:val="00740651"/>
    <w:rsid w:val="007426CD"/>
    <w:rsid w:val="00742F18"/>
    <w:rsid w:val="0074315B"/>
    <w:rsid w:val="0074333E"/>
    <w:rsid w:val="007517E6"/>
    <w:rsid w:val="007538F9"/>
    <w:rsid w:val="0075405A"/>
    <w:rsid w:val="0075509F"/>
    <w:rsid w:val="007551B3"/>
    <w:rsid w:val="00756C67"/>
    <w:rsid w:val="007630C2"/>
    <w:rsid w:val="007658FD"/>
    <w:rsid w:val="007673AE"/>
    <w:rsid w:val="00767424"/>
    <w:rsid w:val="007674F1"/>
    <w:rsid w:val="00767A10"/>
    <w:rsid w:val="007707F4"/>
    <w:rsid w:val="007708BA"/>
    <w:rsid w:val="00771D06"/>
    <w:rsid w:val="007729AB"/>
    <w:rsid w:val="007733CF"/>
    <w:rsid w:val="0077354F"/>
    <w:rsid w:val="00773EAC"/>
    <w:rsid w:val="00774938"/>
    <w:rsid w:val="00774F08"/>
    <w:rsid w:val="007752EA"/>
    <w:rsid w:val="007806DC"/>
    <w:rsid w:val="00780BEB"/>
    <w:rsid w:val="00781798"/>
    <w:rsid w:val="00783AD3"/>
    <w:rsid w:val="00784121"/>
    <w:rsid w:val="00785986"/>
    <w:rsid w:val="00786E86"/>
    <w:rsid w:val="007909A0"/>
    <w:rsid w:val="00791537"/>
    <w:rsid w:val="00793467"/>
    <w:rsid w:val="00793C74"/>
    <w:rsid w:val="007953D8"/>
    <w:rsid w:val="007953F8"/>
    <w:rsid w:val="007957BE"/>
    <w:rsid w:val="0079653A"/>
    <w:rsid w:val="0079694E"/>
    <w:rsid w:val="007A2750"/>
    <w:rsid w:val="007A31B5"/>
    <w:rsid w:val="007A3F1C"/>
    <w:rsid w:val="007A44CC"/>
    <w:rsid w:val="007A4545"/>
    <w:rsid w:val="007A4A4A"/>
    <w:rsid w:val="007A574B"/>
    <w:rsid w:val="007B0D07"/>
    <w:rsid w:val="007B10B0"/>
    <w:rsid w:val="007B33F3"/>
    <w:rsid w:val="007B3958"/>
    <w:rsid w:val="007B4006"/>
    <w:rsid w:val="007B4D78"/>
    <w:rsid w:val="007B74D0"/>
    <w:rsid w:val="007B79B3"/>
    <w:rsid w:val="007C1D29"/>
    <w:rsid w:val="007C26E5"/>
    <w:rsid w:val="007C48EA"/>
    <w:rsid w:val="007C517F"/>
    <w:rsid w:val="007C72FC"/>
    <w:rsid w:val="007D0921"/>
    <w:rsid w:val="007D0BD3"/>
    <w:rsid w:val="007D0DFF"/>
    <w:rsid w:val="007D492C"/>
    <w:rsid w:val="007D4D50"/>
    <w:rsid w:val="007D51B9"/>
    <w:rsid w:val="007D7011"/>
    <w:rsid w:val="007D7432"/>
    <w:rsid w:val="007D794A"/>
    <w:rsid w:val="007E0DDF"/>
    <w:rsid w:val="007E0F73"/>
    <w:rsid w:val="007E100D"/>
    <w:rsid w:val="007E343C"/>
    <w:rsid w:val="007E4291"/>
    <w:rsid w:val="007E485F"/>
    <w:rsid w:val="007E49A4"/>
    <w:rsid w:val="007E505E"/>
    <w:rsid w:val="007E5578"/>
    <w:rsid w:val="007E5F6B"/>
    <w:rsid w:val="007F0C87"/>
    <w:rsid w:val="007F1AC9"/>
    <w:rsid w:val="007F23DD"/>
    <w:rsid w:val="007F309D"/>
    <w:rsid w:val="007F3270"/>
    <w:rsid w:val="007F4B8A"/>
    <w:rsid w:val="007F73D3"/>
    <w:rsid w:val="007F7655"/>
    <w:rsid w:val="007F7B77"/>
    <w:rsid w:val="00801571"/>
    <w:rsid w:val="008029E2"/>
    <w:rsid w:val="008030A5"/>
    <w:rsid w:val="008037F2"/>
    <w:rsid w:val="00803B91"/>
    <w:rsid w:val="00804F29"/>
    <w:rsid w:val="00807486"/>
    <w:rsid w:val="008075A4"/>
    <w:rsid w:val="00807D64"/>
    <w:rsid w:val="00815777"/>
    <w:rsid w:val="0081658F"/>
    <w:rsid w:val="00817D0F"/>
    <w:rsid w:val="0082189D"/>
    <w:rsid w:val="00822409"/>
    <w:rsid w:val="0082395C"/>
    <w:rsid w:val="00823C20"/>
    <w:rsid w:val="00823F39"/>
    <w:rsid w:val="0082420F"/>
    <w:rsid w:val="008246F2"/>
    <w:rsid w:val="00824BAE"/>
    <w:rsid w:val="008253A5"/>
    <w:rsid w:val="00826BAF"/>
    <w:rsid w:val="00826C6A"/>
    <w:rsid w:val="0082753B"/>
    <w:rsid w:val="008277F6"/>
    <w:rsid w:val="0083153D"/>
    <w:rsid w:val="00831996"/>
    <w:rsid w:val="00832555"/>
    <w:rsid w:val="00832CE5"/>
    <w:rsid w:val="008346A1"/>
    <w:rsid w:val="00835F48"/>
    <w:rsid w:val="00836169"/>
    <w:rsid w:val="00836205"/>
    <w:rsid w:val="00836B44"/>
    <w:rsid w:val="00837BC3"/>
    <w:rsid w:val="00840891"/>
    <w:rsid w:val="008408A8"/>
    <w:rsid w:val="00841D12"/>
    <w:rsid w:val="008463D1"/>
    <w:rsid w:val="00846BFD"/>
    <w:rsid w:val="00846CD3"/>
    <w:rsid w:val="00847570"/>
    <w:rsid w:val="008478BF"/>
    <w:rsid w:val="00847D28"/>
    <w:rsid w:val="008508DD"/>
    <w:rsid w:val="00851108"/>
    <w:rsid w:val="008534C0"/>
    <w:rsid w:val="00853F94"/>
    <w:rsid w:val="00854A5E"/>
    <w:rsid w:val="0085547A"/>
    <w:rsid w:val="0085592D"/>
    <w:rsid w:val="0085653B"/>
    <w:rsid w:val="008565D2"/>
    <w:rsid w:val="00856D8E"/>
    <w:rsid w:val="008604AE"/>
    <w:rsid w:val="0086098C"/>
    <w:rsid w:val="00862B99"/>
    <w:rsid w:val="00862D2E"/>
    <w:rsid w:val="00862EDD"/>
    <w:rsid w:val="008646A1"/>
    <w:rsid w:val="008646F7"/>
    <w:rsid w:val="008647EC"/>
    <w:rsid w:val="00864958"/>
    <w:rsid w:val="00866704"/>
    <w:rsid w:val="00866FA2"/>
    <w:rsid w:val="00867FBA"/>
    <w:rsid w:val="00870837"/>
    <w:rsid w:val="00873B18"/>
    <w:rsid w:val="00880C33"/>
    <w:rsid w:val="00881020"/>
    <w:rsid w:val="00883C72"/>
    <w:rsid w:val="00883E49"/>
    <w:rsid w:val="00884D1C"/>
    <w:rsid w:val="00885441"/>
    <w:rsid w:val="0088634E"/>
    <w:rsid w:val="00890E1C"/>
    <w:rsid w:val="008912A9"/>
    <w:rsid w:val="00892CD8"/>
    <w:rsid w:val="00894F6F"/>
    <w:rsid w:val="00896321"/>
    <w:rsid w:val="008A0BD3"/>
    <w:rsid w:val="008A0BD6"/>
    <w:rsid w:val="008A1AF2"/>
    <w:rsid w:val="008A22B1"/>
    <w:rsid w:val="008A29D7"/>
    <w:rsid w:val="008A39D8"/>
    <w:rsid w:val="008A55E8"/>
    <w:rsid w:val="008A668B"/>
    <w:rsid w:val="008B05D6"/>
    <w:rsid w:val="008B0C0C"/>
    <w:rsid w:val="008B14D3"/>
    <w:rsid w:val="008B203D"/>
    <w:rsid w:val="008B3FE1"/>
    <w:rsid w:val="008B4E94"/>
    <w:rsid w:val="008B5888"/>
    <w:rsid w:val="008B60AB"/>
    <w:rsid w:val="008B61B9"/>
    <w:rsid w:val="008B6AB0"/>
    <w:rsid w:val="008B7368"/>
    <w:rsid w:val="008B7399"/>
    <w:rsid w:val="008B7B29"/>
    <w:rsid w:val="008B7F1D"/>
    <w:rsid w:val="008C0440"/>
    <w:rsid w:val="008C0AA2"/>
    <w:rsid w:val="008C13AF"/>
    <w:rsid w:val="008C4E1D"/>
    <w:rsid w:val="008C554B"/>
    <w:rsid w:val="008C5722"/>
    <w:rsid w:val="008C680D"/>
    <w:rsid w:val="008C7DCB"/>
    <w:rsid w:val="008D0405"/>
    <w:rsid w:val="008D040C"/>
    <w:rsid w:val="008D0654"/>
    <w:rsid w:val="008D150C"/>
    <w:rsid w:val="008D1D9A"/>
    <w:rsid w:val="008D2985"/>
    <w:rsid w:val="008D4151"/>
    <w:rsid w:val="008D515E"/>
    <w:rsid w:val="008D5B1E"/>
    <w:rsid w:val="008D5D43"/>
    <w:rsid w:val="008D61F8"/>
    <w:rsid w:val="008D664E"/>
    <w:rsid w:val="008E2B51"/>
    <w:rsid w:val="008E2B8D"/>
    <w:rsid w:val="008E2CB6"/>
    <w:rsid w:val="008E3C5D"/>
    <w:rsid w:val="008E430E"/>
    <w:rsid w:val="008E4DE5"/>
    <w:rsid w:val="008E5885"/>
    <w:rsid w:val="008E71B8"/>
    <w:rsid w:val="008E7E50"/>
    <w:rsid w:val="008F09E0"/>
    <w:rsid w:val="008F2B0D"/>
    <w:rsid w:val="008F3BDA"/>
    <w:rsid w:val="008F4117"/>
    <w:rsid w:val="008F4380"/>
    <w:rsid w:val="008F58AB"/>
    <w:rsid w:val="008F6CB3"/>
    <w:rsid w:val="00901DEA"/>
    <w:rsid w:val="0090202E"/>
    <w:rsid w:val="0090233B"/>
    <w:rsid w:val="0090464D"/>
    <w:rsid w:val="00904784"/>
    <w:rsid w:val="00904844"/>
    <w:rsid w:val="00904DA1"/>
    <w:rsid w:val="00905252"/>
    <w:rsid w:val="009057FC"/>
    <w:rsid w:val="0091083D"/>
    <w:rsid w:val="00910846"/>
    <w:rsid w:val="00912CC9"/>
    <w:rsid w:val="0091577F"/>
    <w:rsid w:val="00915EDC"/>
    <w:rsid w:val="00917064"/>
    <w:rsid w:val="00917357"/>
    <w:rsid w:val="00917F39"/>
    <w:rsid w:val="00924157"/>
    <w:rsid w:val="009248FE"/>
    <w:rsid w:val="00925E6D"/>
    <w:rsid w:val="0092688F"/>
    <w:rsid w:val="009309CE"/>
    <w:rsid w:val="00930F4F"/>
    <w:rsid w:val="009314FD"/>
    <w:rsid w:val="0093360A"/>
    <w:rsid w:val="00933789"/>
    <w:rsid w:val="009343E2"/>
    <w:rsid w:val="00936582"/>
    <w:rsid w:val="00940D0B"/>
    <w:rsid w:val="00941558"/>
    <w:rsid w:val="009416C9"/>
    <w:rsid w:val="009419F5"/>
    <w:rsid w:val="0094228C"/>
    <w:rsid w:val="00942AB2"/>
    <w:rsid w:val="00943451"/>
    <w:rsid w:val="009468BF"/>
    <w:rsid w:val="0094718D"/>
    <w:rsid w:val="00950AC7"/>
    <w:rsid w:val="00950DF0"/>
    <w:rsid w:val="009515F4"/>
    <w:rsid w:val="00951A5B"/>
    <w:rsid w:val="009529C3"/>
    <w:rsid w:val="00953E67"/>
    <w:rsid w:val="00955915"/>
    <w:rsid w:val="00955977"/>
    <w:rsid w:val="00955E47"/>
    <w:rsid w:val="00956391"/>
    <w:rsid w:val="0095752C"/>
    <w:rsid w:val="00961224"/>
    <w:rsid w:val="009622AA"/>
    <w:rsid w:val="00962B3B"/>
    <w:rsid w:val="009636DD"/>
    <w:rsid w:val="00963816"/>
    <w:rsid w:val="00965019"/>
    <w:rsid w:val="00965175"/>
    <w:rsid w:val="0096640A"/>
    <w:rsid w:val="00967EB7"/>
    <w:rsid w:val="00970663"/>
    <w:rsid w:val="0097203B"/>
    <w:rsid w:val="0097223B"/>
    <w:rsid w:val="009722AC"/>
    <w:rsid w:val="00972BAC"/>
    <w:rsid w:val="00973EDB"/>
    <w:rsid w:val="00974F0D"/>
    <w:rsid w:val="0097737B"/>
    <w:rsid w:val="00980560"/>
    <w:rsid w:val="00980C5A"/>
    <w:rsid w:val="009816A4"/>
    <w:rsid w:val="00983DA7"/>
    <w:rsid w:val="00983DD9"/>
    <w:rsid w:val="0098422D"/>
    <w:rsid w:val="0098472C"/>
    <w:rsid w:val="00985340"/>
    <w:rsid w:val="0098590D"/>
    <w:rsid w:val="00985E0F"/>
    <w:rsid w:val="00990AB3"/>
    <w:rsid w:val="00993D3B"/>
    <w:rsid w:val="0099640E"/>
    <w:rsid w:val="009978CB"/>
    <w:rsid w:val="00997FA5"/>
    <w:rsid w:val="009A1953"/>
    <w:rsid w:val="009A3703"/>
    <w:rsid w:val="009A5FF6"/>
    <w:rsid w:val="009A6773"/>
    <w:rsid w:val="009A7137"/>
    <w:rsid w:val="009A774B"/>
    <w:rsid w:val="009A79BB"/>
    <w:rsid w:val="009B12E5"/>
    <w:rsid w:val="009B24CD"/>
    <w:rsid w:val="009B3A26"/>
    <w:rsid w:val="009B3B63"/>
    <w:rsid w:val="009B4147"/>
    <w:rsid w:val="009B4F36"/>
    <w:rsid w:val="009B5717"/>
    <w:rsid w:val="009B72E9"/>
    <w:rsid w:val="009C0B74"/>
    <w:rsid w:val="009C0E08"/>
    <w:rsid w:val="009C1E8E"/>
    <w:rsid w:val="009C69AA"/>
    <w:rsid w:val="009C6D70"/>
    <w:rsid w:val="009C7047"/>
    <w:rsid w:val="009C7F8C"/>
    <w:rsid w:val="009D00C2"/>
    <w:rsid w:val="009D012C"/>
    <w:rsid w:val="009D0470"/>
    <w:rsid w:val="009D3853"/>
    <w:rsid w:val="009D51B8"/>
    <w:rsid w:val="009D52BD"/>
    <w:rsid w:val="009D5B2F"/>
    <w:rsid w:val="009D7628"/>
    <w:rsid w:val="009D7683"/>
    <w:rsid w:val="009D7EBE"/>
    <w:rsid w:val="009E027E"/>
    <w:rsid w:val="009E344E"/>
    <w:rsid w:val="009E4E37"/>
    <w:rsid w:val="009E5BF8"/>
    <w:rsid w:val="009E696D"/>
    <w:rsid w:val="009F09E7"/>
    <w:rsid w:val="009F1E66"/>
    <w:rsid w:val="009F282F"/>
    <w:rsid w:val="009F322C"/>
    <w:rsid w:val="009F425F"/>
    <w:rsid w:val="009F755A"/>
    <w:rsid w:val="009F7605"/>
    <w:rsid w:val="009F77C9"/>
    <w:rsid w:val="009F7A75"/>
    <w:rsid w:val="009F7B8D"/>
    <w:rsid w:val="00A0014B"/>
    <w:rsid w:val="00A01004"/>
    <w:rsid w:val="00A01AD3"/>
    <w:rsid w:val="00A0602A"/>
    <w:rsid w:val="00A0651C"/>
    <w:rsid w:val="00A06CA1"/>
    <w:rsid w:val="00A073D0"/>
    <w:rsid w:val="00A11453"/>
    <w:rsid w:val="00A12D54"/>
    <w:rsid w:val="00A1376C"/>
    <w:rsid w:val="00A140F6"/>
    <w:rsid w:val="00A1681E"/>
    <w:rsid w:val="00A16E51"/>
    <w:rsid w:val="00A2028E"/>
    <w:rsid w:val="00A21335"/>
    <w:rsid w:val="00A21918"/>
    <w:rsid w:val="00A2198D"/>
    <w:rsid w:val="00A225BF"/>
    <w:rsid w:val="00A23A96"/>
    <w:rsid w:val="00A25C67"/>
    <w:rsid w:val="00A266F9"/>
    <w:rsid w:val="00A26D1A"/>
    <w:rsid w:val="00A2744D"/>
    <w:rsid w:val="00A307EA"/>
    <w:rsid w:val="00A30B19"/>
    <w:rsid w:val="00A31F28"/>
    <w:rsid w:val="00A31F77"/>
    <w:rsid w:val="00A323B5"/>
    <w:rsid w:val="00A347AA"/>
    <w:rsid w:val="00A40FD7"/>
    <w:rsid w:val="00A41794"/>
    <w:rsid w:val="00A41AB3"/>
    <w:rsid w:val="00A4223E"/>
    <w:rsid w:val="00A42E2D"/>
    <w:rsid w:val="00A43310"/>
    <w:rsid w:val="00A43971"/>
    <w:rsid w:val="00A43F22"/>
    <w:rsid w:val="00A44B21"/>
    <w:rsid w:val="00A44C6D"/>
    <w:rsid w:val="00A45077"/>
    <w:rsid w:val="00A4724D"/>
    <w:rsid w:val="00A50790"/>
    <w:rsid w:val="00A51595"/>
    <w:rsid w:val="00A55734"/>
    <w:rsid w:val="00A567E6"/>
    <w:rsid w:val="00A57D06"/>
    <w:rsid w:val="00A57E2E"/>
    <w:rsid w:val="00A604CC"/>
    <w:rsid w:val="00A60F38"/>
    <w:rsid w:val="00A62706"/>
    <w:rsid w:val="00A63E93"/>
    <w:rsid w:val="00A63ED9"/>
    <w:rsid w:val="00A63F08"/>
    <w:rsid w:val="00A658D3"/>
    <w:rsid w:val="00A66762"/>
    <w:rsid w:val="00A70949"/>
    <w:rsid w:val="00A71AEB"/>
    <w:rsid w:val="00A721BB"/>
    <w:rsid w:val="00A72251"/>
    <w:rsid w:val="00A722CA"/>
    <w:rsid w:val="00A74B97"/>
    <w:rsid w:val="00A759AA"/>
    <w:rsid w:val="00A80300"/>
    <w:rsid w:val="00A8030D"/>
    <w:rsid w:val="00A81EC7"/>
    <w:rsid w:val="00A82A59"/>
    <w:rsid w:val="00A83E1B"/>
    <w:rsid w:val="00A8528B"/>
    <w:rsid w:val="00A86A97"/>
    <w:rsid w:val="00A873B0"/>
    <w:rsid w:val="00A8780A"/>
    <w:rsid w:val="00A90816"/>
    <w:rsid w:val="00A90AE2"/>
    <w:rsid w:val="00A91A08"/>
    <w:rsid w:val="00A92E25"/>
    <w:rsid w:val="00A92F11"/>
    <w:rsid w:val="00A93068"/>
    <w:rsid w:val="00A95471"/>
    <w:rsid w:val="00A9749B"/>
    <w:rsid w:val="00A97BF4"/>
    <w:rsid w:val="00A97C13"/>
    <w:rsid w:val="00AA0D65"/>
    <w:rsid w:val="00AA16F0"/>
    <w:rsid w:val="00AA19EF"/>
    <w:rsid w:val="00AA234D"/>
    <w:rsid w:val="00AA24BF"/>
    <w:rsid w:val="00AA2E64"/>
    <w:rsid w:val="00AA36D4"/>
    <w:rsid w:val="00AA4A1F"/>
    <w:rsid w:val="00AA50A7"/>
    <w:rsid w:val="00AA5AF5"/>
    <w:rsid w:val="00AA7E9E"/>
    <w:rsid w:val="00AB0AC6"/>
    <w:rsid w:val="00AB176E"/>
    <w:rsid w:val="00AB2813"/>
    <w:rsid w:val="00AB2D68"/>
    <w:rsid w:val="00AB334B"/>
    <w:rsid w:val="00AB3ACA"/>
    <w:rsid w:val="00AB5685"/>
    <w:rsid w:val="00AB5DE2"/>
    <w:rsid w:val="00AC12DE"/>
    <w:rsid w:val="00AC2604"/>
    <w:rsid w:val="00AC2666"/>
    <w:rsid w:val="00AC4D7B"/>
    <w:rsid w:val="00AC4E60"/>
    <w:rsid w:val="00AC5803"/>
    <w:rsid w:val="00AC59A0"/>
    <w:rsid w:val="00AC5F52"/>
    <w:rsid w:val="00AC766C"/>
    <w:rsid w:val="00AD0B31"/>
    <w:rsid w:val="00AD1A25"/>
    <w:rsid w:val="00AD2D65"/>
    <w:rsid w:val="00AD349E"/>
    <w:rsid w:val="00AD5BF0"/>
    <w:rsid w:val="00AD5E14"/>
    <w:rsid w:val="00AD5F44"/>
    <w:rsid w:val="00AD6AE4"/>
    <w:rsid w:val="00AD7170"/>
    <w:rsid w:val="00AD796E"/>
    <w:rsid w:val="00AE31C4"/>
    <w:rsid w:val="00AE3CFE"/>
    <w:rsid w:val="00AE4A0A"/>
    <w:rsid w:val="00AE5C99"/>
    <w:rsid w:val="00AE7D08"/>
    <w:rsid w:val="00AF0DC2"/>
    <w:rsid w:val="00AF1283"/>
    <w:rsid w:val="00AF1317"/>
    <w:rsid w:val="00AF23B0"/>
    <w:rsid w:val="00AF2611"/>
    <w:rsid w:val="00AF3E3B"/>
    <w:rsid w:val="00AF6336"/>
    <w:rsid w:val="00AF732D"/>
    <w:rsid w:val="00AF7B4F"/>
    <w:rsid w:val="00B00FD2"/>
    <w:rsid w:val="00B01D4B"/>
    <w:rsid w:val="00B02E12"/>
    <w:rsid w:val="00B03D48"/>
    <w:rsid w:val="00B05147"/>
    <w:rsid w:val="00B05DAD"/>
    <w:rsid w:val="00B06CDA"/>
    <w:rsid w:val="00B06F13"/>
    <w:rsid w:val="00B07F0D"/>
    <w:rsid w:val="00B100E8"/>
    <w:rsid w:val="00B10795"/>
    <w:rsid w:val="00B10A96"/>
    <w:rsid w:val="00B1268F"/>
    <w:rsid w:val="00B13050"/>
    <w:rsid w:val="00B1361E"/>
    <w:rsid w:val="00B155F4"/>
    <w:rsid w:val="00B15861"/>
    <w:rsid w:val="00B1640A"/>
    <w:rsid w:val="00B171FE"/>
    <w:rsid w:val="00B1781B"/>
    <w:rsid w:val="00B17D81"/>
    <w:rsid w:val="00B200B4"/>
    <w:rsid w:val="00B20640"/>
    <w:rsid w:val="00B20F7D"/>
    <w:rsid w:val="00B22282"/>
    <w:rsid w:val="00B22878"/>
    <w:rsid w:val="00B23F85"/>
    <w:rsid w:val="00B272FE"/>
    <w:rsid w:val="00B30964"/>
    <w:rsid w:val="00B33C6A"/>
    <w:rsid w:val="00B34C72"/>
    <w:rsid w:val="00B35745"/>
    <w:rsid w:val="00B35DFE"/>
    <w:rsid w:val="00B364BA"/>
    <w:rsid w:val="00B36C1C"/>
    <w:rsid w:val="00B37D58"/>
    <w:rsid w:val="00B4073E"/>
    <w:rsid w:val="00B40F44"/>
    <w:rsid w:val="00B41265"/>
    <w:rsid w:val="00B414DF"/>
    <w:rsid w:val="00B42267"/>
    <w:rsid w:val="00B42C52"/>
    <w:rsid w:val="00B43E5E"/>
    <w:rsid w:val="00B43EB6"/>
    <w:rsid w:val="00B45796"/>
    <w:rsid w:val="00B45822"/>
    <w:rsid w:val="00B47968"/>
    <w:rsid w:val="00B51214"/>
    <w:rsid w:val="00B528A4"/>
    <w:rsid w:val="00B531B8"/>
    <w:rsid w:val="00B5501F"/>
    <w:rsid w:val="00B56231"/>
    <w:rsid w:val="00B56419"/>
    <w:rsid w:val="00B5719B"/>
    <w:rsid w:val="00B6266D"/>
    <w:rsid w:val="00B635C3"/>
    <w:rsid w:val="00B63EA6"/>
    <w:rsid w:val="00B65B8D"/>
    <w:rsid w:val="00B6694C"/>
    <w:rsid w:val="00B67406"/>
    <w:rsid w:val="00B67A0D"/>
    <w:rsid w:val="00B67E42"/>
    <w:rsid w:val="00B70813"/>
    <w:rsid w:val="00B718CD"/>
    <w:rsid w:val="00B73068"/>
    <w:rsid w:val="00B73211"/>
    <w:rsid w:val="00B739C4"/>
    <w:rsid w:val="00B74303"/>
    <w:rsid w:val="00B77AA6"/>
    <w:rsid w:val="00B80EEC"/>
    <w:rsid w:val="00B81E4E"/>
    <w:rsid w:val="00B8227F"/>
    <w:rsid w:val="00B82D2F"/>
    <w:rsid w:val="00B84029"/>
    <w:rsid w:val="00B8466B"/>
    <w:rsid w:val="00B86266"/>
    <w:rsid w:val="00B867B2"/>
    <w:rsid w:val="00B872B0"/>
    <w:rsid w:val="00B8749B"/>
    <w:rsid w:val="00B91536"/>
    <w:rsid w:val="00B91F6D"/>
    <w:rsid w:val="00B93A4B"/>
    <w:rsid w:val="00B97294"/>
    <w:rsid w:val="00B97D68"/>
    <w:rsid w:val="00BA0300"/>
    <w:rsid w:val="00BA0BEB"/>
    <w:rsid w:val="00BA23F3"/>
    <w:rsid w:val="00BA3D8C"/>
    <w:rsid w:val="00BA537B"/>
    <w:rsid w:val="00BA54C3"/>
    <w:rsid w:val="00BA6BCD"/>
    <w:rsid w:val="00BA7297"/>
    <w:rsid w:val="00BA7E5C"/>
    <w:rsid w:val="00BB094A"/>
    <w:rsid w:val="00BB0CB3"/>
    <w:rsid w:val="00BB1129"/>
    <w:rsid w:val="00BB2581"/>
    <w:rsid w:val="00BB4996"/>
    <w:rsid w:val="00BB5170"/>
    <w:rsid w:val="00BB74D9"/>
    <w:rsid w:val="00BB7ABA"/>
    <w:rsid w:val="00BC067C"/>
    <w:rsid w:val="00BC1A15"/>
    <w:rsid w:val="00BC2124"/>
    <w:rsid w:val="00BC3863"/>
    <w:rsid w:val="00BC39F4"/>
    <w:rsid w:val="00BC5B2F"/>
    <w:rsid w:val="00BC5F50"/>
    <w:rsid w:val="00BC6808"/>
    <w:rsid w:val="00BD10CA"/>
    <w:rsid w:val="00BD55D7"/>
    <w:rsid w:val="00BD67CB"/>
    <w:rsid w:val="00BD6CD9"/>
    <w:rsid w:val="00BE11C2"/>
    <w:rsid w:val="00BE12B8"/>
    <w:rsid w:val="00BE1751"/>
    <w:rsid w:val="00BE1AC5"/>
    <w:rsid w:val="00BE43DC"/>
    <w:rsid w:val="00BE4CD7"/>
    <w:rsid w:val="00BE4F49"/>
    <w:rsid w:val="00BE4FC3"/>
    <w:rsid w:val="00BF00DE"/>
    <w:rsid w:val="00BF0983"/>
    <w:rsid w:val="00BF1EC0"/>
    <w:rsid w:val="00BF2534"/>
    <w:rsid w:val="00BF2FE0"/>
    <w:rsid w:val="00BF3306"/>
    <w:rsid w:val="00C04728"/>
    <w:rsid w:val="00C11627"/>
    <w:rsid w:val="00C119FD"/>
    <w:rsid w:val="00C11DB0"/>
    <w:rsid w:val="00C14204"/>
    <w:rsid w:val="00C149AF"/>
    <w:rsid w:val="00C15D26"/>
    <w:rsid w:val="00C20C73"/>
    <w:rsid w:val="00C21C0F"/>
    <w:rsid w:val="00C231E1"/>
    <w:rsid w:val="00C23429"/>
    <w:rsid w:val="00C25CE5"/>
    <w:rsid w:val="00C27AEE"/>
    <w:rsid w:val="00C30356"/>
    <w:rsid w:val="00C32F2B"/>
    <w:rsid w:val="00C33045"/>
    <w:rsid w:val="00C33065"/>
    <w:rsid w:val="00C33A8B"/>
    <w:rsid w:val="00C34D96"/>
    <w:rsid w:val="00C36093"/>
    <w:rsid w:val="00C404B2"/>
    <w:rsid w:val="00C40DC8"/>
    <w:rsid w:val="00C4220D"/>
    <w:rsid w:val="00C42343"/>
    <w:rsid w:val="00C4288A"/>
    <w:rsid w:val="00C42D44"/>
    <w:rsid w:val="00C43B3D"/>
    <w:rsid w:val="00C45F52"/>
    <w:rsid w:val="00C50854"/>
    <w:rsid w:val="00C51639"/>
    <w:rsid w:val="00C53CEF"/>
    <w:rsid w:val="00C555AC"/>
    <w:rsid w:val="00C56F4A"/>
    <w:rsid w:val="00C60054"/>
    <w:rsid w:val="00C61DD3"/>
    <w:rsid w:val="00C67E28"/>
    <w:rsid w:val="00C70ED0"/>
    <w:rsid w:val="00C71529"/>
    <w:rsid w:val="00C717E4"/>
    <w:rsid w:val="00C722EC"/>
    <w:rsid w:val="00C72CA2"/>
    <w:rsid w:val="00C73547"/>
    <w:rsid w:val="00C74D97"/>
    <w:rsid w:val="00C75E63"/>
    <w:rsid w:val="00C76345"/>
    <w:rsid w:val="00C764EB"/>
    <w:rsid w:val="00C7654C"/>
    <w:rsid w:val="00C80352"/>
    <w:rsid w:val="00C80737"/>
    <w:rsid w:val="00C82C4F"/>
    <w:rsid w:val="00C8334C"/>
    <w:rsid w:val="00C86B0D"/>
    <w:rsid w:val="00C86D0D"/>
    <w:rsid w:val="00C90F22"/>
    <w:rsid w:val="00C935F5"/>
    <w:rsid w:val="00C938E6"/>
    <w:rsid w:val="00C9465F"/>
    <w:rsid w:val="00C95A95"/>
    <w:rsid w:val="00C96EFD"/>
    <w:rsid w:val="00C97C1A"/>
    <w:rsid w:val="00CA0008"/>
    <w:rsid w:val="00CA08D8"/>
    <w:rsid w:val="00CA1287"/>
    <w:rsid w:val="00CA1335"/>
    <w:rsid w:val="00CA1626"/>
    <w:rsid w:val="00CA19EB"/>
    <w:rsid w:val="00CA28B3"/>
    <w:rsid w:val="00CA3DFF"/>
    <w:rsid w:val="00CA5125"/>
    <w:rsid w:val="00CA59B7"/>
    <w:rsid w:val="00CA5FEF"/>
    <w:rsid w:val="00CA706D"/>
    <w:rsid w:val="00CA7911"/>
    <w:rsid w:val="00CB4176"/>
    <w:rsid w:val="00CB4821"/>
    <w:rsid w:val="00CB5119"/>
    <w:rsid w:val="00CB6171"/>
    <w:rsid w:val="00CB6B2D"/>
    <w:rsid w:val="00CB75DC"/>
    <w:rsid w:val="00CC2686"/>
    <w:rsid w:val="00CC4A07"/>
    <w:rsid w:val="00CC530C"/>
    <w:rsid w:val="00CC56E9"/>
    <w:rsid w:val="00CC5778"/>
    <w:rsid w:val="00CC58DE"/>
    <w:rsid w:val="00CD00AB"/>
    <w:rsid w:val="00CD1766"/>
    <w:rsid w:val="00CD2153"/>
    <w:rsid w:val="00CD7402"/>
    <w:rsid w:val="00CE2A03"/>
    <w:rsid w:val="00CE3779"/>
    <w:rsid w:val="00CE6012"/>
    <w:rsid w:val="00CE70D0"/>
    <w:rsid w:val="00CF2A68"/>
    <w:rsid w:val="00CF2A90"/>
    <w:rsid w:val="00CF3CEC"/>
    <w:rsid w:val="00CF4454"/>
    <w:rsid w:val="00CF44EB"/>
    <w:rsid w:val="00CF4B6A"/>
    <w:rsid w:val="00CF4D6A"/>
    <w:rsid w:val="00CF7C75"/>
    <w:rsid w:val="00D00971"/>
    <w:rsid w:val="00D04249"/>
    <w:rsid w:val="00D06A68"/>
    <w:rsid w:val="00D10140"/>
    <w:rsid w:val="00D105B4"/>
    <w:rsid w:val="00D14869"/>
    <w:rsid w:val="00D17312"/>
    <w:rsid w:val="00D1753F"/>
    <w:rsid w:val="00D17697"/>
    <w:rsid w:val="00D21A91"/>
    <w:rsid w:val="00D21D85"/>
    <w:rsid w:val="00D233F9"/>
    <w:rsid w:val="00D24230"/>
    <w:rsid w:val="00D2453B"/>
    <w:rsid w:val="00D26B36"/>
    <w:rsid w:val="00D2719C"/>
    <w:rsid w:val="00D27481"/>
    <w:rsid w:val="00D3078E"/>
    <w:rsid w:val="00D31163"/>
    <w:rsid w:val="00D333D6"/>
    <w:rsid w:val="00D353D5"/>
    <w:rsid w:val="00D359CC"/>
    <w:rsid w:val="00D364E0"/>
    <w:rsid w:val="00D37518"/>
    <w:rsid w:val="00D3763C"/>
    <w:rsid w:val="00D37CE2"/>
    <w:rsid w:val="00D40DA3"/>
    <w:rsid w:val="00D412B2"/>
    <w:rsid w:val="00D42BA3"/>
    <w:rsid w:val="00D4412A"/>
    <w:rsid w:val="00D44258"/>
    <w:rsid w:val="00D45F26"/>
    <w:rsid w:val="00D468C7"/>
    <w:rsid w:val="00D4713D"/>
    <w:rsid w:val="00D502D1"/>
    <w:rsid w:val="00D508C2"/>
    <w:rsid w:val="00D52D0E"/>
    <w:rsid w:val="00D55C92"/>
    <w:rsid w:val="00D56521"/>
    <w:rsid w:val="00D600CD"/>
    <w:rsid w:val="00D60C26"/>
    <w:rsid w:val="00D627D4"/>
    <w:rsid w:val="00D6482C"/>
    <w:rsid w:val="00D67A29"/>
    <w:rsid w:val="00D717DA"/>
    <w:rsid w:val="00D71F8D"/>
    <w:rsid w:val="00D758E7"/>
    <w:rsid w:val="00D7624A"/>
    <w:rsid w:val="00D7679D"/>
    <w:rsid w:val="00D80626"/>
    <w:rsid w:val="00D8209A"/>
    <w:rsid w:val="00D82F4F"/>
    <w:rsid w:val="00D8637F"/>
    <w:rsid w:val="00D8644C"/>
    <w:rsid w:val="00D86B95"/>
    <w:rsid w:val="00D87755"/>
    <w:rsid w:val="00D919DE"/>
    <w:rsid w:val="00D920DC"/>
    <w:rsid w:val="00D92C95"/>
    <w:rsid w:val="00D93B06"/>
    <w:rsid w:val="00D93BAF"/>
    <w:rsid w:val="00D94BA7"/>
    <w:rsid w:val="00D96B64"/>
    <w:rsid w:val="00DA04A6"/>
    <w:rsid w:val="00DA05C3"/>
    <w:rsid w:val="00DA24CB"/>
    <w:rsid w:val="00DA320D"/>
    <w:rsid w:val="00DA3F26"/>
    <w:rsid w:val="00DA54EC"/>
    <w:rsid w:val="00DA64B9"/>
    <w:rsid w:val="00DA7C14"/>
    <w:rsid w:val="00DB1C7E"/>
    <w:rsid w:val="00DB1E38"/>
    <w:rsid w:val="00DB21EB"/>
    <w:rsid w:val="00DB2278"/>
    <w:rsid w:val="00DB2972"/>
    <w:rsid w:val="00DB2F95"/>
    <w:rsid w:val="00DB38B2"/>
    <w:rsid w:val="00DB3D4D"/>
    <w:rsid w:val="00DB4E79"/>
    <w:rsid w:val="00DB50F4"/>
    <w:rsid w:val="00DB636F"/>
    <w:rsid w:val="00DB6707"/>
    <w:rsid w:val="00DB69FB"/>
    <w:rsid w:val="00DB7972"/>
    <w:rsid w:val="00DC2FB7"/>
    <w:rsid w:val="00DC4F00"/>
    <w:rsid w:val="00DC5550"/>
    <w:rsid w:val="00DC5AEF"/>
    <w:rsid w:val="00DC6257"/>
    <w:rsid w:val="00DC6720"/>
    <w:rsid w:val="00DC6A70"/>
    <w:rsid w:val="00DC7304"/>
    <w:rsid w:val="00DC7E0E"/>
    <w:rsid w:val="00DD035F"/>
    <w:rsid w:val="00DD0E06"/>
    <w:rsid w:val="00DD1F81"/>
    <w:rsid w:val="00DD4C87"/>
    <w:rsid w:val="00DD5481"/>
    <w:rsid w:val="00DD5E76"/>
    <w:rsid w:val="00DD6AF6"/>
    <w:rsid w:val="00DD73B4"/>
    <w:rsid w:val="00DE013F"/>
    <w:rsid w:val="00DE0D12"/>
    <w:rsid w:val="00DE0EE4"/>
    <w:rsid w:val="00DE1AF4"/>
    <w:rsid w:val="00DE1B26"/>
    <w:rsid w:val="00DE237B"/>
    <w:rsid w:val="00DE24C6"/>
    <w:rsid w:val="00DE2D21"/>
    <w:rsid w:val="00DE3B70"/>
    <w:rsid w:val="00DE5669"/>
    <w:rsid w:val="00DF0D9A"/>
    <w:rsid w:val="00DF11A8"/>
    <w:rsid w:val="00DF1FA5"/>
    <w:rsid w:val="00DF3691"/>
    <w:rsid w:val="00DF436F"/>
    <w:rsid w:val="00DF69B1"/>
    <w:rsid w:val="00E00A63"/>
    <w:rsid w:val="00E00FA5"/>
    <w:rsid w:val="00E02B7F"/>
    <w:rsid w:val="00E0594C"/>
    <w:rsid w:val="00E06B14"/>
    <w:rsid w:val="00E07EC7"/>
    <w:rsid w:val="00E202B5"/>
    <w:rsid w:val="00E210B3"/>
    <w:rsid w:val="00E21F85"/>
    <w:rsid w:val="00E2485C"/>
    <w:rsid w:val="00E2563E"/>
    <w:rsid w:val="00E26E97"/>
    <w:rsid w:val="00E26FB1"/>
    <w:rsid w:val="00E30F83"/>
    <w:rsid w:val="00E3135D"/>
    <w:rsid w:val="00E314A8"/>
    <w:rsid w:val="00E316FA"/>
    <w:rsid w:val="00E324A7"/>
    <w:rsid w:val="00E32D69"/>
    <w:rsid w:val="00E336A0"/>
    <w:rsid w:val="00E33968"/>
    <w:rsid w:val="00E371B5"/>
    <w:rsid w:val="00E37BAE"/>
    <w:rsid w:val="00E41992"/>
    <w:rsid w:val="00E41D18"/>
    <w:rsid w:val="00E41FE2"/>
    <w:rsid w:val="00E43B15"/>
    <w:rsid w:val="00E45306"/>
    <w:rsid w:val="00E45498"/>
    <w:rsid w:val="00E46CC4"/>
    <w:rsid w:val="00E51106"/>
    <w:rsid w:val="00E52431"/>
    <w:rsid w:val="00E52595"/>
    <w:rsid w:val="00E52F97"/>
    <w:rsid w:val="00E53A22"/>
    <w:rsid w:val="00E53DEA"/>
    <w:rsid w:val="00E55460"/>
    <w:rsid w:val="00E55C87"/>
    <w:rsid w:val="00E602C2"/>
    <w:rsid w:val="00E60C05"/>
    <w:rsid w:val="00E62C74"/>
    <w:rsid w:val="00E63EFA"/>
    <w:rsid w:val="00E659D4"/>
    <w:rsid w:val="00E65E5A"/>
    <w:rsid w:val="00E7056D"/>
    <w:rsid w:val="00E718FE"/>
    <w:rsid w:val="00E721AA"/>
    <w:rsid w:val="00E72FE5"/>
    <w:rsid w:val="00E775A5"/>
    <w:rsid w:val="00E77A3C"/>
    <w:rsid w:val="00E80E0B"/>
    <w:rsid w:val="00E823F5"/>
    <w:rsid w:val="00E854AC"/>
    <w:rsid w:val="00E866E9"/>
    <w:rsid w:val="00E86E1D"/>
    <w:rsid w:val="00E87900"/>
    <w:rsid w:val="00E8794E"/>
    <w:rsid w:val="00E903DE"/>
    <w:rsid w:val="00E90D51"/>
    <w:rsid w:val="00E93466"/>
    <w:rsid w:val="00E947DA"/>
    <w:rsid w:val="00E94DEB"/>
    <w:rsid w:val="00E9613F"/>
    <w:rsid w:val="00E968AC"/>
    <w:rsid w:val="00E97106"/>
    <w:rsid w:val="00EA17CF"/>
    <w:rsid w:val="00EA21BC"/>
    <w:rsid w:val="00EA2713"/>
    <w:rsid w:val="00EA337E"/>
    <w:rsid w:val="00EA378F"/>
    <w:rsid w:val="00EA3A5B"/>
    <w:rsid w:val="00EA3F5A"/>
    <w:rsid w:val="00EA51C1"/>
    <w:rsid w:val="00EA5390"/>
    <w:rsid w:val="00EA5A52"/>
    <w:rsid w:val="00EA615A"/>
    <w:rsid w:val="00EA7B3F"/>
    <w:rsid w:val="00EB0A2B"/>
    <w:rsid w:val="00EB1D6E"/>
    <w:rsid w:val="00EB3077"/>
    <w:rsid w:val="00EB31BD"/>
    <w:rsid w:val="00EB4C3A"/>
    <w:rsid w:val="00EB50AA"/>
    <w:rsid w:val="00EB552D"/>
    <w:rsid w:val="00EB659A"/>
    <w:rsid w:val="00EB6D92"/>
    <w:rsid w:val="00EB7200"/>
    <w:rsid w:val="00EC0061"/>
    <w:rsid w:val="00EC2981"/>
    <w:rsid w:val="00EC3E33"/>
    <w:rsid w:val="00EC4603"/>
    <w:rsid w:val="00EC46F9"/>
    <w:rsid w:val="00EC6F5E"/>
    <w:rsid w:val="00EC71AC"/>
    <w:rsid w:val="00ED015F"/>
    <w:rsid w:val="00ED05CD"/>
    <w:rsid w:val="00ED0A29"/>
    <w:rsid w:val="00ED288A"/>
    <w:rsid w:val="00ED2DDB"/>
    <w:rsid w:val="00ED3E98"/>
    <w:rsid w:val="00ED40FE"/>
    <w:rsid w:val="00ED77CE"/>
    <w:rsid w:val="00EE0697"/>
    <w:rsid w:val="00EE1055"/>
    <w:rsid w:val="00EE35E9"/>
    <w:rsid w:val="00EE374B"/>
    <w:rsid w:val="00EE3786"/>
    <w:rsid w:val="00EE3F62"/>
    <w:rsid w:val="00EE51B9"/>
    <w:rsid w:val="00EE53D3"/>
    <w:rsid w:val="00EE545D"/>
    <w:rsid w:val="00EE5D67"/>
    <w:rsid w:val="00EE6EC5"/>
    <w:rsid w:val="00EE7F63"/>
    <w:rsid w:val="00EF1774"/>
    <w:rsid w:val="00EF23AD"/>
    <w:rsid w:val="00EF3601"/>
    <w:rsid w:val="00EF4D28"/>
    <w:rsid w:val="00EF5F2B"/>
    <w:rsid w:val="00EF7090"/>
    <w:rsid w:val="00EF71D7"/>
    <w:rsid w:val="00F014BB"/>
    <w:rsid w:val="00F01B5A"/>
    <w:rsid w:val="00F0499B"/>
    <w:rsid w:val="00F05EC1"/>
    <w:rsid w:val="00F0707E"/>
    <w:rsid w:val="00F07636"/>
    <w:rsid w:val="00F10478"/>
    <w:rsid w:val="00F11105"/>
    <w:rsid w:val="00F11B63"/>
    <w:rsid w:val="00F121EB"/>
    <w:rsid w:val="00F12681"/>
    <w:rsid w:val="00F21E47"/>
    <w:rsid w:val="00F22592"/>
    <w:rsid w:val="00F22D2A"/>
    <w:rsid w:val="00F258BD"/>
    <w:rsid w:val="00F26841"/>
    <w:rsid w:val="00F27EC5"/>
    <w:rsid w:val="00F27F4D"/>
    <w:rsid w:val="00F3057C"/>
    <w:rsid w:val="00F307C9"/>
    <w:rsid w:val="00F31293"/>
    <w:rsid w:val="00F31AC7"/>
    <w:rsid w:val="00F32698"/>
    <w:rsid w:val="00F32C3D"/>
    <w:rsid w:val="00F33143"/>
    <w:rsid w:val="00F335BA"/>
    <w:rsid w:val="00F34264"/>
    <w:rsid w:val="00F350D3"/>
    <w:rsid w:val="00F353DD"/>
    <w:rsid w:val="00F35DA4"/>
    <w:rsid w:val="00F36950"/>
    <w:rsid w:val="00F371F0"/>
    <w:rsid w:val="00F474A5"/>
    <w:rsid w:val="00F479F1"/>
    <w:rsid w:val="00F47D54"/>
    <w:rsid w:val="00F504F2"/>
    <w:rsid w:val="00F510EA"/>
    <w:rsid w:val="00F518B1"/>
    <w:rsid w:val="00F5724E"/>
    <w:rsid w:val="00F601AC"/>
    <w:rsid w:val="00F60923"/>
    <w:rsid w:val="00F610CC"/>
    <w:rsid w:val="00F62521"/>
    <w:rsid w:val="00F62704"/>
    <w:rsid w:val="00F636BB"/>
    <w:rsid w:val="00F63FA9"/>
    <w:rsid w:val="00F64FED"/>
    <w:rsid w:val="00F652CE"/>
    <w:rsid w:val="00F718BC"/>
    <w:rsid w:val="00F74DCA"/>
    <w:rsid w:val="00F75843"/>
    <w:rsid w:val="00F75961"/>
    <w:rsid w:val="00F773FD"/>
    <w:rsid w:val="00F77781"/>
    <w:rsid w:val="00F77A92"/>
    <w:rsid w:val="00F80599"/>
    <w:rsid w:val="00F8091F"/>
    <w:rsid w:val="00F80D96"/>
    <w:rsid w:val="00F82AB5"/>
    <w:rsid w:val="00F85D01"/>
    <w:rsid w:val="00F87C91"/>
    <w:rsid w:val="00F90183"/>
    <w:rsid w:val="00F90770"/>
    <w:rsid w:val="00F924C7"/>
    <w:rsid w:val="00F94472"/>
    <w:rsid w:val="00F957CF"/>
    <w:rsid w:val="00FA0F52"/>
    <w:rsid w:val="00FA1118"/>
    <w:rsid w:val="00FA16E0"/>
    <w:rsid w:val="00FA29C0"/>
    <w:rsid w:val="00FA2B6E"/>
    <w:rsid w:val="00FA3263"/>
    <w:rsid w:val="00FA46B9"/>
    <w:rsid w:val="00FA53CC"/>
    <w:rsid w:val="00FB2AF9"/>
    <w:rsid w:val="00FB2CF3"/>
    <w:rsid w:val="00FB2D95"/>
    <w:rsid w:val="00FB40FB"/>
    <w:rsid w:val="00FB4800"/>
    <w:rsid w:val="00FB67E8"/>
    <w:rsid w:val="00FB757C"/>
    <w:rsid w:val="00FC0858"/>
    <w:rsid w:val="00FC0F03"/>
    <w:rsid w:val="00FC13BE"/>
    <w:rsid w:val="00FC3D3F"/>
    <w:rsid w:val="00FC6165"/>
    <w:rsid w:val="00FC74D0"/>
    <w:rsid w:val="00FC776A"/>
    <w:rsid w:val="00FD062B"/>
    <w:rsid w:val="00FD1371"/>
    <w:rsid w:val="00FD2AED"/>
    <w:rsid w:val="00FD7455"/>
    <w:rsid w:val="00FD7841"/>
    <w:rsid w:val="00FE0E54"/>
    <w:rsid w:val="00FE0FA7"/>
    <w:rsid w:val="00FE19B7"/>
    <w:rsid w:val="00FE546F"/>
    <w:rsid w:val="00FE62D6"/>
    <w:rsid w:val="00FE63FA"/>
    <w:rsid w:val="00FE7543"/>
    <w:rsid w:val="00FE7CA5"/>
    <w:rsid w:val="00FF1781"/>
    <w:rsid w:val="00FF20D5"/>
    <w:rsid w:val="00FF28F5"/>
    <w:rsid w:val="00FF3F8A"/>
    <w:rsid w:val="00FF3FD7"/>
    <w:rsid w:val="00FF4147"/>
    <w:rsid w:val="00FF4943"/>
    <w:rsid w:val="00FF53E1"/>
    <w:rsid w:val="00FF6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D07519"/>
  <w15:docId w15:val="{C5BDE578-6186-44D9-920B-833E9A22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9B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70E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CC530C"/>
    <w:pPr>
      <w:ind w:left="720"/>
      <w:contextualSpacing/>
    </w:pPr>
  </w:style>
  <w:style w:type="table" w:customStyle="1" w:styleId="TableGrid1">
    <w:name w:val="Table Grid1"/>
    <w:basedOn w:val="NormalTablo"/>
    <w:uiPriority w:val="59"/>
    <w:rsid w:val="00930F4F"/>
    <w:pPr>
      <w:spacing w:after="0" w:line="240" w:lineRule="auto"/>
    </w:pPr>
    <w:rPr>
      <w:rFonts w:eastAsia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pr">
    <w:name w:val="Hyperlink"/>
    <w:basedOn w:val="VarsaylanParagrafYazTipi"/>
    <w:uiPriority w:val="99"/>
    <w:semiHidden/>
    <w:unhideWhenUsed/>
    <w:rsid w:val="00862D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8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en\FAKULTE\Bolum\DersProgrami_Bahar.dotx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755AD-3FBD-492D-8D30-25AB91560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DersProgrami_Bahar</Template>
  <TotalTime>1804</TotalTime>
  <Pages>2</Pages>
  <Words>892</Words>
  <Characters>5088</Characters>
  <Application>Microsoft Office Word</Application>
  <DocSecurity>0</DocSecurity>
  <Lines>42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C@NgO</Company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egitim</dc:creator>
  <cp:lastModifiedBy>Yaren Polat</cp:lastModifiedBy>
  <cp:revision>1162</cp:revision>
  <cp:lastPrinted>2024-09-11T14:22:00Z</cp:lastPrinted>
  <dcterms:created xsi:type="dcterms:W3CDTF">2025-08-25T13:56:00Z</dcterms:created>
  <dcterms:modified xsi:type="dcterms:W3CDTF">2026-09-10T08:46:00Z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09ec5a16-afc0-4365-974f-a35e3db46fa6</vt:lpwstr>
  </property>
</Properties>
</file>