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45040" w14:textId="77777777" w:rsidR="00904DA1" w:rsidRDefault="00904DA1"/>
    <w:p w14:paraId="60B372DF" w14:textId="77777777" w:rsidR="00904DA1" w:rsidRDefault="00904DA1"/>
    <w:p w14:paraId="20017314" w14:textId="77777777" w:rsidR="00611964" w:rsidRDefault="00611964"/>
    <w:tbl>
      <w:tblPr>
        <w:tblStyle w:val="TabloKlavuzu"/>
        <w:tblW w:w="20115" w:type="dxa"/>
        <w:jc w:val="center"/>
        <w:tblLayout w:type="fixed"/>
        <w:tblLook w:val="04A0" w:firstRow="1" w:lastRow="0" w:firstColumn="1" w:lastColumn="0" w:noHBand="0" w:noVBand="1"/>
      </w:tblPr>
      <w:tblGrid>
        <w:gridCol w:w="132"/>
        <w:gridCol w:w="440"/>
        <w:gridCol w:w="16"/>
        <w:gridCol w:w="258"/>
        <w:gridCol w:w="283"/>
        <w:gridCol w:w="284"/>
        <w:gridCol w:w="567"/>
        <w:gridCol w:w="567"/>
        <w:gridCol w:w="567"/>
        <w:gridCol w:w="567"/>
        <w:gridCol w:w="567"/>
        <w:gridCol w:w="563"/>
        <w:gridCol w:w="429"/>
        <w:gridCol w:w="413"/>
        <w:gridCol w:w="25"/>
        <w:gridCol w:w="446"/>
        <w:gridCol w:w="24"/>
        <w:gridCol w:w="447"/>
        <w:gridCol w:w="24"/>
        <w:gridCol w:w="447"/>
        <w:gridCol w:w="24"/>
        <w:gridCol w:w="418"/>
        <w:gridCol w:w="500"/>
        <w:gridCol w:w="24"/>
        <w:gridCol w:w="468"/>
        <w:gridCol w:w="70"/>
        <w:gridCol w:w="380"/>
        <w:gridCol w:w="24"/>
        <w:gridCol w:w="447"/>
        <w:gridCol w:w="24"/>
        <w:gridCol w:w="473"/>
        <w:gridCol w:w="447"/>
        <w:gridCol w:w="22"/>
        <w:gridCol w:w="450"/>
        <w:gridCol w:w="21"/>
        <w:gridCol w:w="451"/>
        <w:gridCol w:w="20"/>
        <w:gridCol w:w="452"/>
        <w:gridCol w:w="19"/>
        <w:gridCol w:w="471"/>
        <w:gridCol w:w="52"/>
        <w:gridCol w:w="402"/>
        <w:gridCol w:w="17"/>
        <w:gridCol w:w="455"/>
        <w:gridCol w:w="16"/>
        <w:gridCol w:w="456"/>
        <w:gridCol w:w="15"/>
        <w:gridCol w:w="457"/>
        <w:gridCol w:w="14"/>
        <w:gridCol w:w="458"/>
        <w:gridCol w:w="13"/>
        <w:gridCol w:w="459"/>
        <w:gridCol w:w="12"/>
        <w:gridCol w:w="460"/>
        <w:gridCol w:w="11"/>
        <w:gridCol w:w="461"/>
        <w:gridCol w:w="10"/>
        <w:gridCol w:w="46"/>
        <w:gridCol w:w="416"/>
        <w:gridCol w:w="9"/>
        <w:gridCol w:w="463"/>
        <w:gridCol w:w="8"/>
        <w:gridCol w:w="464"/>
        <w:gridCol w:w="7"/>
        <w:gridCol w:w="465"/>
        <w:gridCol w:w="6"/>
        <w:gridCol w:w="471"/>
        <w:gridCol w:w="472"/>
        <w:gridCol w:w="472"/>
        <w:gridCol w:w="462"/>
        <w:gridCol w:w="10"/>
        <w:gridCol w:w="283"/>
        <w:gridCol w:w="22"/>
      </w:tblGrid>
      <w:tr w:rsidR="00546217" w:rsidRPr="00277238" w14:paraId="5BB0E5C9" w14:textId="77777777" w:rsidTr="00A72224">
        <w:trPr>
          <w:trHeight w:val="501"/>
          <w:jc w:val="center"/>
        </w:trPr>
        <w:tc>
          <w:tcPr>
            <w:tcW w:w="20115" w:type="dxa"/>
            <w:gridSpan w:val="73"/>
          </w:tcPr>
          <w:p w14:paraId="43E5A327" w14:textId="41F4FC6C" w:rsidR="00546217" w:rsidRPr="00277238" w:rsidRDefault="00546217" w:rsidP="00277238">
            <w:pPr>
              <w:jc w:val="center"/>
            </w:pPr>
            <w:r w:rsidRPr="00277238">
              <w:t>GAZİANTEP ÜNİVERSİTESİ / GAZİANTEP EĞİTİM FAKÜLTESİ İNGİLİZ DİLİ EĞİTİMİ BÖLÜMÜ HAFTALIK DERS PROGRAMI</w:t>
            </w:r>
          </w:p>
        </w:tc>
      </w:tr>
      <w:tr w:rsidR="00546217" w:rsidRPr="00277238" w14:paraId="08F41E00" w14:textId="77777777" w:rsidTr="00807D64">
        <w:trPr>
          <w:trHeight w:val="538"/>
          <w:jc w:val="center"/>
        </w:trPr>
        <w:tc>
          <w:tcPr>
            <w:tcW w:w="13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2C6C28F6" w14:textId="77777777" w:rsidR="00546217" w:rsidRPr="00277238" w:rsidRDefault="00546217" w:rsidP="00277238">
            <w:pPr>
              <w:ind w:left="113" w:right="113"/>
              <w:jc w:val="center"/>
              <w:rPr>
                <w:sz w:val="10"/>
                <w:szCs w:val="10"/>
              </w:rPr>
            </w:pPr>
            <w:r w:rsidRPr="00277238">
              <w:rPr>
                <w:sz w:val="10"/>
                <w:szCs w:val="10"/>
              </w:rPr>
              <w:t>Bölüm</w:t>
            </w:r>
          </w:p>
          <w:p w14:paraId="4C6C3025" w14:textId="77777777" w:rsidR="00546217" w:rsidRPr="00277238" w:rsidRDefault="00546217" w:rsidP="00277238">
            <w:pPr>
              <w:ind w:left="113" w:right="113"/>
              <w:jc w:val="center"/>
              <w:rPr>
                <w:sz w:val="10"/>
                <w:szCs w:val="10"/>
              </w:rPr>
            </w:pPr>
            <w:r w:rsidRPr="00277238">
              <w:rPr>
                <w:sz w:val="10"/>
                <w:szCs w:val="10"/>
              </w:rPr>
              <w:t>Şube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6D7FDFEB" w14:textId="77777777" w:rsidR="00546217" w:rsidRPr="00277238" w:rsidRDefault="00546217" w:rsidP="00277238">
            <w:pPr>
              <w:ind w:left="113" w:right="113"/>
              <w:rPr>
                <w:b/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SINIFLAR</w:t>
            </w:r>
          </w:p>
        </w:tc>
        <w:tc>
          <w:tcPr>
            <w:tcW w:w="258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2A76" w14:textId="77777777" w:rsidR="00546217" w:rsidRPr="00002336" w:rsidRDefault="00546217" w:rsidP="00277238">
            <w:pPr>
              <w:jc w:val="center"/>
              <w:rPr>
                <w:b/>
                <w:sz w:val="8"/>
                <w:szCs w:val="8"/>
              </w:rPr>
            </w:pPr>
            <w:r w:rsidRPr="00002336">
              <w:rPr>
                <w:b/>
                <w:sz w:val="8"/>
                <w:szCs w:val="8"/>
              </w:rPr>
              <w:t>Günler</w:t>
            </w:r>
          </w:p>
        </w:tc>
        <w:tc>
          <w:tcPr>
            <w:tcW w:w="3965" w:type="dxa"/>
            <w:gridSpan w:val="8"/>
            <w:tcBorders>
              <w:right w:val="double" w:sz="4" w:space="0" w:color="auto"/>
            </w:tcBorders>
            <w:vAlign w:val="center"/>
          </w:tcPr>
          <w:p w14:paraId="3DA8CE81" w14:textId="2A3069C2" w:rsidR="00546217" w:rsidRPr="00277238" w:rsidRDefault="00546217" w:rsidP="00546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PAZARTESİ</w:t>
            </w:r>
          </w:p>
        </w:tc>
        <w:tc>
          <w:tcPr>
            <w:tcW w:w="3759" w:type="dxa"/>
            <w:gridSpan w:val="14"/>
            <w:tcBorders>
              <w:left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22CC" w14:textId="6EAB5355" w:rsidR="00546217" w:rsidRPr="00277238" w:rsidRDefault="00546217" w:rsidP="00546217">
            <w:pPr>
              <w:jc w:val="center"/>
              <w:rPr>
                <w:sz w:val="24"/>
                <w:szCs w:val="24"/>
              </w:rPr>
            </w:pPr>
            <w:r w:rsidRPr="00277238">
              <w:rPr>
                <w:sz w:val="24"/>
                <w:szCs w:val="24"/>
              </w:rPr>
              <w:t>SALI</w:t>
            </w:r>
          </w:p>
        </w:tc>
        <w:tc>
          <w:tcPr>
            <w:tcW w:w="3753" w:type="dxa"/>
            <w:gridSpan w:val="15"/>
            <w:tcBorders>
              <w:left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DCE1" w14:textId="77777777" w:rsidR="00546217" w:rsidRPr="00277238" w:rsidRDefault="00546217" w:rsidP="00546217">
            <w:pPr>
              <w:jc w:val="center"/>
              <w:rPr>
                <w:sz w:val="24"/>
                <w:szCs w:val="24"/>
              </w:rPr>
            </w:pPr>
            <w:r w:rsidRPr="00277238">
              <w:rPr>
                <w:sz w:val="24"/>
                <w:szCs w:val="24"/>
              </w:rPr>
              <w:t>ÇARŞAMBA</w:t>
            </w:r>
          </w:p>
        </w:tc>
        <w:tc>
          <w:tcPr>
            <w:tcW w:w="3762" w:type="dxa"/>
            <w:gridSpan w:val="17"/>
            <w:tcBorders>
              <w:left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6561" w14:textId="77777777" w:rsidR="00546217" w:rsidRPr="00277238" w:rsidRDefault="00546217" w:rsidP="00546217">
            <w:pPr>
              <w:jc w:val="center"/>
              <w:rPr>
                <w:sz w:val="24"/>
                <w:szCs w:val="24"/>
              </w:rPr>
            </w:pPr>
            <w:r w:rsidRPr="00277238">
              <w:rPr>
                <w:sz w:val="24"/>
                <w:szCs w:val="24"/>
              </w:rPr>
              <w:t>PERŞEMBE</w:t>
            </w:r>
          </w:p>
        </w:tc>
        <w:tc>
          <w:tcPr>
            <w:tcW w:w="3715" w:type="dxa"/>
            <w:gridSpan w:val="12"/>
            <w:tcBorders>
              <w:left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F236" w14:textId="77777777" w:rsidR="00546217" w:rsidRPr="00277238" w:rsidRDefault="00546217" w:rsidP="00546217">
            <w:pPr>
              <w:jc w:val="center"/>
              <w:rPr>
                <w:sz w:val="24"/>
                <w:szCs w:val="24"/>
              </w:rPr>
            </w:pPr>
            <w:r w:rsidRPr="00277238">
              <w:rPr>
                <w:sz w:val="24"/>
                <w:szCs w:val="24"/>
              </w:rPr>
              <w:t>CUMA</w:t>
            </w:r>
          </w:p>
        </w:tc>
        <w:tc>
          <w:tcPr>
            <w:tcW w:w="315" w:type="dxa"/>
            <w:gridSpan w:val="3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CF65" w14:textId="77777777" w:rsidR="00546217" w:rsidRPr="00277238" w:rsidRDefault="00546217" w:rsidP="00277238"/>
        </w:tc>
      </w:tr>
      <w:tr w:rsidR="00546217" w:rsidRPr="00277238" w14:paraId="65B1CCED" w14:textId="77777777" w:rsidTr="008D515E">
        <w:trPr>
          <w:gridAfter w:val="1"/>
          <w:wAfter w:w="22" w:type="dxa"/>
          <w:trHeight w:val="708"/>
          <w:jc w:val="center"/>
        </w:trPr>
        <w:tc>
          <w:tcPr>
            <w:tcW w:w="132" w:type="dxa"/>
            <w:tcMar>
              <w:left w:w="0" w:type="dxa"/>
              <w:right w:w="0" w:type="dxa"/>
            </w:tcMar>
            <w:vAlign w:val="center"/>
          </w:tcPr>
          <w:p w14:paraId="182FA458" w14:textId="77777777" w:rsidR="00546217" w:rsidRPr="00277238" w:rsidRDefault="00546217" w:rsidP="005B7F69"/>
        </w:tc>
        <w:tc>
          <w:tcPr>
            <w:tcW w:w="456" w:type="dxa"/>
            <w:gridSpan w:val="2"/>
            <w:tcMar>
              <w:left w:w="0" w:type="dxa"/>
              <w:right w:w="0" w:type="dxa"/>
            </w:tcMar>
            <w:vAlign w:val="center"/>
          </w:tcPr>
          <w:p w14:paraId="76C07C3D" w14:textId="77777777" w:rsidR="00546217" w:rsidRPr="00277238" w:rsidRDefault="00546217" w:rsidP="005B7F69"/>
        </w:tc>
        <w:tc>
          <w:tcPr>
            <w:tcW w:w="258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19CF" w14:textId="2415EE98" w:rsidR="00546217" w:rsidRPr="00277238" w:rsidRDefault="00546217" w:rsidP="005B7F69">
            <w:pPr>
              <w:jc w:val="center"/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2F2DF85" w14:textId="77777777" w:rsidR="00546217" w:rsidRDefault="00546217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DC295A2" w14:textId="700EA416" w:rsidR="006E6681" w:rsidRPr="00277238" w:rsidRDefault="006E6681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08:30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02228C9B" w14:textId="77777777" w:rsidR="00546217" w:rsidRDefault="00546217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F32357" w14:textId="7555F3F0" w:rsidR="006E6681" w:rsidRPr="00277238" w:rsidRDefault="006E6681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09.25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BA436CD" w14:textId="77777777" w:rsidR="006E6681" w:rsidRDefault="006E6681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69FC95A" w14:textId="11DD8E2E" w:rsidR="00546217" w:rsidRPr="00277238" w:rsidRDefault="006E6681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10:20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F47D211" w14:textId="77777777" w:rsidR="00546217" w:rsidRDefault="00546217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AFC4835" w14:textId="7119B867" w:rsidR="006E6681" w:rsidRPr="00277238" w:rsidRDefault="006E6681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11:15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F91E9C9" w14:textId="77777777" w:rsidR="00546217" w:rsidRDefault="00546217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B6AC9D0" w14:textId="11EBAFF7" w:rsidR="006E6681" w:rsidRPr="00277238" w:rsidRDefault="006E6681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13:00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A3FACDC" w14:textId="77777777" w:rsidR="006E6681" w:rsidRDefault="006E6681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CCD8A7" w14:textId="7957D97E" w:rsidR="00546217" w:rsidRPr="00277238" w:rsidRDefault="006E6681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13:55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03D7137" w14:textId="77777777" w:rsidR="006E6681" w:rsidRDefault="006E6681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FA038F6" w14:textId="79B7EE49" w:rsidR="00546217" w:rsidRPr="00277238" w:rsidRDefault="006E6681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14.40</w:t>
            </w:r>
          </w:p>
        </w:tc>
        <w:tc>
          <w:tcPr>
            <w:tcW w:w="563" w:type="dxa"/>
            <w:tcBorders>
              <w:left w:val="single" w:sz="4" w:space="0" w:color="auto"/>
              <w:right w:val="double" w:sz="4" w:space="0" w:color="auto"/>
            </w:tcBorders>
          </w:tcPr>
          <w:p w14:paraId="0A6C91B2" w14:textId="77777777" w:rsidR="00546217" w:rsidRDefault="00546217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549E1B8" w14:textId="07882A02" w:rsidR="006E6681" w:rsidRPr="00277238" w:rsidRDefault="006E6681" w:rsidP="005B7F6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15:50</w:t>
            </w:r>
          </w:p>
        </w:tc>
        <w:tc>
          <w:tcPr>
            <w:tcW w:w="429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8A96" w14:textId="1006F0A0" w:rsidR="00546217" w:rsidRPr="00277238" w:rsidRDefault="00546217" w:rsidP="005B7F6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08:30</w:t>
            </w:r>
          </w:p>
        </w:tc>
        <w:tc>
          <w:tcPr>
            <w:tcW w:w="438" w:type="dxa"/>
            <w:gridSpan w:val="2"/>
            <w:tcMar>
              <w:left w:w="0" w:type="dxa"/>
              <w:right w:w="0" w:type="dxa"/>
            </w:tcMar>
            <w:vAlign w:val="center"/>
          </w:tcPr>
          <w:p w14:paraId="63125A15" w14:textId="77777777" w:rsidR="00546217" w:rsidRPr="00F718BC" w:rsidRDefault="00546217" w:rsidP="005B7F6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09:25</w:t>
            </w:r>
          </w:p>
        </w:tc>
        <w:tc>
          <w:tcPr>
            <w:tcW w:w="470" w:type="dxa"/>
            <w:gridSpan w:val="2"/>
            <w:tcMar>
              <w:left w:w="0" w:type="dxa"/>
              <w:right w:w="0" w:type="dxa"/>
            </w:tcMar>
            <w:vAlign w:val="center"/>
          </w:tcPr>
          <w:p w14:paraId="5216BD4E" w14:textId="77777777" w:rsidR="00546217" w:rsidRPr="00F718BC" w:rsidRDefault="00546217" w:rsidP="005B7F6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10:20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4D6945D5" w14:textId="77777777" w:rsidR="00546217" w:rsidRPr="00F718BC" w:rsidRDefault="00546217" w:rsidP="005B7F6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11:15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5AA8D6D1" w14:textId="16B67CD8" w:rsidR="00546217" w:rsidRPr="00F718BC" w:rsidRDefault="00546217" w:rsidP="005B7F6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13: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18" w:type="dxa"/>
            <w:tcMar>
              <w:left w:w="0" w:type="dxa"/>
              <w:right w:w="0" w:type="dxa"/>
            </w:tcMar>
            <w:vAlign w:val="center"/>
          </w:tcPr>
          <w:p w14:paraId="1A45F2FC" w14:textId="7BCBAD98" w:rsidR="00546217" w:rsidRPr="00F718BC" w:rsidRDefault="00546217" w:rsidP="005B7F6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</w:p>
        </w:tc>
        <w:tc>
          <w:tcPr>
            <w:tcW w:w="524" w:type="dxa"/>
            <w:gridSpan w:val="2"/>
            <w:tcMar>
              <w:left w:w="0" w:type="dxa"/>
              <w:right w:w="0" w:type="dxa"/>
            </w:tcMar>
            <w:vAlign w:val="center"/>
          </w:tcPr>
          <w:p w14:paraId="088765F9" w14:textId="718A4C89" w:rsidR="00546217" w:rsidRPr="00F718BC" w:rsidRDefault="00546217" w:rsidP="005B7F6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68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AC51" w14:textId="10906C72" w:rsidR="00546217" w:rsidRPr="00F718BC" w:rsidRDefault="00546217" w:rsidP="005B7F6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:5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74" w:type="dxa"/>
            <w:gridSpan w:val="3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755E" w14:textId="77777777" w:rsidR="00546217" w:rsidRPr="00277238" w:rsidRDefault="00546217" w:rsidP="005B7F6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08:30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5E3D7E19" w14:textId="77777777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09:25</w:t>
            </w:r>
          </w:p>
        </w:tc>
        <w:tc>
          <w:tcPr>
            <w:tcW w:w="473" w:type="dxa"/>
            <w:tcMar>
              <w:left w:w="0" w:type="dxa"/>
              <w:right w:w="0" w:type="dxa"/>
            </w:tcMar>
            <w:vAlign w:val="center"/>
          </w:tcPr>
          <w:p w14:paraId="781B74F2" w14:textId="77777777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10:20</w:t>
            </w:r>
          </w:p>
        </w:tc>
        <w:tc>
          <w:tcPr>
            <w:tcW w:w="469" w:type="dxa"/>
            <w:gridSpan w:val="2"/>
            <w:tcMar>
              <w:left w:w="0" w:type="dxa"/>
              <w:right w:w="0" w:type="dxa"/>
            </w:tcMar>
            <w:vAlign w:val="center"/>
          </w:tcPr>
          <w:p w14:paraId="50626F62" w14:textId="77777777" w:rsidR="00546217" w:rsidRPr="00277238" w:rsidRDefault="00546217" w:rsidP="005B7F69">
            <w:pPr>
              <w:ind w:left="-38" w:firstLine="38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11:15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6B57EC06" w14:textId="1E8CC8DB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13: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270691D3" w14:textId="65A26919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42151801" w14:textId="7274B108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71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BBB9" w14:textId="1D512CEB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:5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71" w:type="dxa"/>
            <w:gridSpan w:val="3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C8E7C" w14:textId="77777777" w:rsidR="00546217" w:rsidRPr="00277238" w:rsidRDefault="00546217" w:rsidP="005B7F6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08:30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23130291" w14:textId="77777777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09:25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2B562E26" w14:textId="77777777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10:20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2435277F" w14:textId="77777777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11:15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2638F5C0" w14:textId="22398632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13: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72388C95" w14:textId="444C230F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7E76150E" w14:textId="21D40271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71" w:type="dxa"/>
            <w:gridSpan w:val="2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ADB4" w14:textId="716FAFB7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:5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71" w:type="dxa"/>
            <w:gridSpan w:val="3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E905B" w14:textId="77777777" w:rsidR="00546217" w:rsidRPr="00277238" w:rsidRDefault="00546217" w:rsidP="005B7F6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08:30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3414D537" w14:textId="77777777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09:25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1E4476E0" w14:textId="77777777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10:20</w:t>
            </w:r>
          </w:p>
        </w:tc>
        <w:tc>
          <w:tcPr>
            <w:tcW w:w="471" w:type="dxa"/>
            <w:gridSpan w:val="2"/>
            <w:tcMar>
              <w:left w:w="0" w:type="dxa"/>
              <w:right w:w="0" w:type="dxa"/>
            </w:tcMar>
            <w:vAlign w:val="center"/>
          </w:tcPr>
          <w:p w14:paraId="43912553" w14:textId="77777777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277238">
              <w:rPr>
                <w:rFonts w:ascii="Times New Roman" w:hAnsi="Times New Roman" w:cs="Times New Roman"/>
                <w:b/>
                <w:sz w:val="14"/>
                <w:szCs w:val="14"/>
              </w:rPr>
              <w:t>11:15</w:t>
            </w:r>
          </w:p>
        </w:tc>
        <w:tc>
          <w:tcPr>
            <w:tcW w:w="471" w:type="dxa"/>
            <w:tcMar>
              <w:left w:w="0" w:type="dxa"/>
              <w:right w:w="0" w:type="dxa"/>
            </w:tcMar>
            <w:vAlign w:val="center"/>
          </w:tcPr>
          <w:p w14:paraId="3251B29A" w14:textId="51FCF9A4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13: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="005B4C99"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72" w:type="dxa"/>
            <w:tcMar>
              <w:left w:w="0" w:type="dxa"/>
              <w:right w:w="0" w:type="dxa"/>
            </w:tcMar>
            <w:vAlign w:val="center"/>
          </w:tcPr>
          <w:p w14:paraId="033D826F" w14:textId="18F07381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 w:rsidR="00C25CE5"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</w:t>
            </w:r>
            <w:r w:rsidR="00C25CE5">
              <w:rPr>
                <w:rFonts w:ascii="Times New Roman" w:hAnsi="Times New Roman" w:cs="Times New Roman"/>
                <w:b/>
                <w:sz w:val="13"/>
                <w:szCs w:val="13"/>
              </w:rPr>
              <w:t>25</w:t>
            </w:r>
          </w:p>
        </w:tc>
        <w:tc>
          <w:tcPr>
            <w:tcW w:w="472" w:type="dxa"/>
            <w:tcMar>
              <w:left w:w="0" w:type="dxa"/>
              <w:right w:w="0" w:type="dxa"/>
            </w:tcMar>
            <w:vAlign w:val="center"/>
          </w:tcPr>
          <w:p w14:paraId="69C1908C" w14:textId="06124BF8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 w:rsidR="00C25CE5"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="00C25CE5">
              <w:rPr>
                <w:rFonts w:ascii="Times New Roman" w:hAnsi="Times New Roman" w:cs="Times New Roman"/>
                <w:b/>
                <w:sz w:val="13"/>
                <w:szCs w:val="13"/>
              </w:rPr>
              <w:t>15</w:t>
            </w: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3BDB" w14:textId="7E5EF2BE" w:rsidR="00546217" w:rsidRPr="00277238" w:rsidRDefault="00546217" w:rsidP="005B7F69">
            <w:pPr>
              <w:rPr>
                <w:rFonts w:ascii="Times New Roman" w:hAnsi="Times New Roman" w:cs="Times New Roman"/>
              </w:rPr>
            </w:pP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 w:rsidR="00C25CE5">
              <w:rPr>
                <w:rFonts w:ascii="Times New Roman" w:hAnsi="Times New Roman" w:cs="Times New Roman"/>
                <w:b/>
                <w:sz w:val="13"/>
                <w:szCs w:val="13"/>
              </w:rPr>
              <w:t>6</w:t>
            </w:r>
            <w:r w:rsidRPr="00F718BC">
              <w:rPr>
                <w:rFonts w:ascii="Times New Roman" w:hAnsi="Times New Roman" w:cs="Times New Roman"/>
                <w:b/>
                <w:sz w:val="13"/>
                <w:szCs w:val="13"/>
              </w:rPr>
              <w:t>: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="00C25CE5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283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07BD" w14:textId="77777777" w:rsidR="00546217" w:rsidRPr="00277238" w:rsidRDefault="00546217" w:rsidP="005B7F69"/>
        </w:tc>
      </w:tr>
      <w:tr w:rsidR="004C6845" w:rsidRPr="00277238" w14:paraId="50D6D49C" w14:textId="77777777" w:rsidTr="00370C93">
        <w:trPr>
          <w:cantSplit/>
          <w:trHeight w:val="708"/>
          <w:jc w:val="center"/>
        </w:trPr>
        <w:tc>
          <w:tcPr>
            <w:tcW w:w="132" w:type="dxa"/>
            <w:vMerge w:val="restart"/>
            <w:shd w:val="clear" w:color="auto" w:fill="FFFF00"/>
            <w:tcMar>
              <w:left w:w="0" w:type="dxa"/>
              <w:right w:w="0" w:type="dxa"/>
            </w:tcMar>
            <w:textDirection w:val="btLr"/>
            <w:vAlign w:val="center"/>
          </w:tcPr>
          <w:p w14:paraId="710F962F" w14:textId="2AA2B531" w:rsidR="004C6845" w:rsidRPr="00277238" w:rsidRDefault="004C6845" w:rsidP="004C6845">
            <w:pPr>
              <w:ind w:left="113" w:right="113"/>
              <w:jc w:val="center"/>
              <w:rPr>
                <w:b/>
                <w:sz w:val="10"/>
                <w:szCs w:val="10"/>
              </w:rPr>
            </w:pPr>
            <w:bookmarkStart w:id="0" w:name="_Hlk243602713"/>
            <w:r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298" distR="114298" simplePos="0" relativeHeight="252471296" behindDoc="0" locked="0" layoutInCell="1" allowOverlap="1" wp14:anchorId="63E2E0EE" wp14:editId="0B7535EE">
                      <wp:simplePos x="0" y="0"/>
                      <wp:positionH relativeFrom="column">
                        <wp:posOffset>-8256</wp:posOffset>
                      </wp:positionH>
                      <wp:positionV relativeFrom="paragraph">
                        <wp:posOffset>-4563745</wp:posOffset>
                      </wp:positionV>
                      <wp:extent cx="0" cy="3967480"/>
                      <wp:effectExtent l="0" t="0" r="19050" b="3302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9674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3380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.65pt;margin-top:-359.35pt;width:0;height:312.4pt;z-index:2524712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"/>
                  </w:pict>
                </mc:Fallback>
              </mc:AlternateContent>
            </w:r>
            <w:r w:rsidRPr="00277238">
              <w:rPr>
                <w:b/>
                <w:sz w:val="10"/>
                <w:szCs w:val="10"/>
              </w:rPr>
              <w:t>İngilizce Öğretmenliği</w:t>
            </w:r>
          </w:p>
          <w:p w14:paraId="7E016D1A" w14:textId="77777777" w:rsidR="004C6845" w:rsidRPr="00277238" w:rsidRDefault="004C6845" w:rsidP="004C6845">
            <w:pPr>
              <w:ind w:left="113" w:right="113"/>
              <w:jc w:val="center"/>
              <w:rPr>
                <w:b/>
                <w:sz w:val="10"/>
                <w:szCs w:val="10"/>
              </w:rPr>
            </w:pPr>
            <w:r w:rsidRPr="00277238">
              <w:rPr>
                <w:b/>
                <w:sz w:val="10"/>
                <w:szCs w:val="10"/>
              </w:rPr>
              <w:t>A Şubesi</w:t>
            </w:r>
          </w:p>
        </w:tc>
        <w:tc>
          <w:tcPr>
            <w:tcW w:w="440" w:type="dxa"/>
            <w:shd w:val="clear" w:color="auto" w:fill="E5B8B7" w:themeFill="accent2" w:themeFillTint="66"/>
            <w:tcMar>
              <w:left w:w="0" w:type="dxa"/>
              <w:right w:w="0" w:type="dxa"/>
            </w:tcMar>
            <w:vAlign w:val="center"/>
          </w:tcPr>
          <w:p w14:paraId="17C36B2B" w14:textId="77777777" w:rsidR="004C6845" w:rsidRPr="00F85D01" w:rsidRDefault="004C6845" w:rsidP="004C6845">
            <w:pPr>
              <w:jc w:val="center"/>
              <w:rPr>
                <w:sz w:val="16"/>
                <w:szCs w:val="16"/>
              </w:rPr>
            </w:pPr>
            <w:r w:rsidRPr="00F85D01">
              <w:rPr>
                <w:b/>
                <w:sz w:val="16"/>
                <w:szCs w:val="16"/>
              </w:rPr>
              <w:t xml:space="preserve">Sınıf-1A (YENİ) </w:t>
            </w:r>
          </w:p>
        </w:tc>
        <w:tc>
          <w:tcPr>
            <w:tcW w:w="274" w:type="dxa"/>
            <w:gridSpan w:val="2"/>
            <w:tcBorders>
              <w:righ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  <w:vAlign w:val="center"/>
          </w:tcPr>
          <w:p w14:paraId="3EF319AD" w14:textId="77777777" w:rsidR="004C6845" w:rsidRPr="00277238" w:rsidRDefault="004C6845" w:rsidP="004C6845">
            <w:pPr>
              <w:rPr>
                <w:b/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Ders Adı</w:t>
            </w:r>
          </w:p>
          <w:p w14:paraId="0F2CDF83" w14:textId="77777777" w:rsidR="004C6845" w:rsidRPr="00277238" w:rsidRDefault="004C6845" w:rsidP="004C6845">
            <w:pPr>
              <w:rPr>
                <w:b/>
                <w:sz w:val="8"/>
                <w:szCs w:val="8"/>
              </w:rPr>
            </w:pPr>
            <w:proofErr w:type="spellStart"/>
            <w:r w:rsidRPr="00277238">
              <w:rPr>
                <w:b/>
                <w:sz w:val="8"/>
                <w:szCs w:val="8"/>
              </w:rPr>
              <w:t>Öğrt</w:t>
            </w:r>
            <w:proofErr w:type="spellEnd"/>
            <w:r w:rsidRPr="00277238">
              <w:rPr>
                <w:b/>
                <w:sz w:val="8"/>
                <w:szCs w:val="8"/>
              </w:rPr>
              <w:t xml:space="preserve">. </w:t>
            </w:r>
            <w:proofErr w:type="spellStart"/>
            <w:r w:rsidRPr="00277238">
              <w:rPr>
                <w:b/>
                <w:sz w:val="8"/>
                <w:szCs w:val="8"/>
              </w:rPr>
              <w:t>Elm</w:t>
            </w:r>
            <w:proofErr w:type="spellEnd"/>
            <w:r w:rsidRPr="00277238">
              <w:rPr>
                <w:b/>
                <w:sz w:val="8"/>
                <w:szCs w:val="8"/>
              </w:rPr>
              <w:t>.</w:t>
            </w:r>
          </w:p>
          <w:p w14:paraId="47875A03" w14:textId="77777777" w:rsidR="004C6845" w:rsidRPr="00277238" w:rsidRDefault="004C6845" w:rsidP="004C6845">
            <w:pPr>
              <w:rPr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Sınıf Nu.: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E5B8B7" w:themeFill="accent2" w:themeFillTint="66"/>
          </w:tcPr>
          <w:p w14:paraId="33950CD1" w14:textId="1A930F78" w:rsidR="004C6845" w:rsidRPr="00E51106" w:rsidRDefault="004C6845" w:rsidP="004C684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8196B84" w14:textId="7B677C09" w:rsidR="004C6845" w:rsidRPr="00E51106" w:rsidRDefault="004C6845" w:rsidP="004C684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23E8CA3" w14:textId="5CCED07E" w:rsidR="004C6845" w:rsidRPr="00F10478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34A5E90F" w14:textId="033C1374" w:rsidR="004C6845" w:rsidRPr="00F10478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A94D11E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6A275A0A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</w:p>
          <w:p w14:paraId="02B6324A" w14:textId="77777777" w:rsidR="004C6845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(7)</w:t>
            </w:r>
          </w:p>
          <w:p w14:paraId="0756BFED" w14:textId="618B03D1" w:rsidR="00AF10EC" w:rsidRPr="000F515B" w:rsidRDefault="00844C8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AZ08</w:t>
            </w:r>
          </w:p>
          <w:p w14:paraId="5BEAC5DB" w14:textId="62AFB737" w:rsidR="004C6845" w:rsidRPr="000F515B" w:rsidRDefault="004C6845" w:rsidP="004C684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BFD273E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69D75CFF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</w:p>
          <w:p w14:paraId="06179D00" w14:textId="77777777" w:rsidR="004C6845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(7)</w:t>
            </w:r>
          </w:p>
          <w:p w14:paraId="7D1F48EF" w14:textId="3E9DA00E" w:rsidR="00844C85" w:rsidRPr="000F515B" w:rsidRDefault="00844C8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AZ08</w:t>
            </w:r>
          </w:p>
          <w:p w14:paraId="58B5587F" w14:textId="44DE3ED7" w:rsidR="004C6845" w:rsidRPr="000F515B" w:rsidRDefault="004C6845" w:rsidP="004C684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7D325BA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TDP</w:t>
            </w:r>
          </w:p>
          <w:p w14:paraId="4A5B1355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230177A7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(1,5,7)</w:t>
            </w:r>
          </w:p>
          <w:p w14:paraId="0A57F7FF" w14:textId="7EBFBBF2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CZ02</w:t>
            </w:r>
          </w:p>
          <w:p w14:paraId="6BD19932" w14:textId="1C9A371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  <w:p w14:paraId="4010D63B" w14:textId="634030B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CZ05</w:t>
            </w:r>
          </w:p>
        </w:tc>
        <w:tc>
          <w:tcPr>
            <w:tcW w:w="563" w:type="dxa"/>
            <w:tcBorders>
              <w:left w:val="single" w:sz="4" w:space="0" w:color="auto"/>
              <w:right w:val="double" w:sz="4" w:space="0" w:color="auto"/>
            </w:tcBorders>
            <w:shd w:val="clear" w:color="auto" w:fill="E5B8B7" w:themeFill="accent2" w:themeFillTint="66"/>
          </w:tcPr>
          <w:p w14:paraId="083CD51B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TDP</w:t>
            </w:r>
          </w:p>
          <w:p w14:paraId="20C82CCD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3A6B6C98" w14:textId="7B193531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(2)</w:t>
            </w:r>
          </w:p>
          <w:p w14:paraId="4631DEEE" w14:textId="46E95022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CZ02</w:t>
            </w:r>
          </w:p>
          <w:p w14:paraId="7E74FCD9" w14:textId="27B167BC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9" w:type="dxa"/>
            <w:tcBorders>
              <w:lef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3A232C62" w14:textId="3D7E330A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3" w:type="dxa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726A787A" w14:textId="5ECAC2B8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597334EB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3D0A97F6" w14:textId="4F826BED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103</w:t>
            </w:r>
          </w:p>
          <w:p w14:paraId="66556B3F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(15)</w:t>
            </w:r>
          </w:p>
          <w:p w14:paraId="799CC818" w14:textId="2286E603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bCs/>
                <w:sz w:val="14"/>
                <w:szCs w:val="14"/>
              </w:rPr>
              <w:t>AZ06</w:t>
            </w:r>
          </w:p>
        </w:tc>
        <w:tc>
          <w:tcPr>
            <w:tcW w:w="471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36A61F39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42792B30" w14:textId="33C20E2A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103</w:t>
            </w:r>
          </w:p>
          <w:p w14:paraId="629D7C5A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(15)</w:t>
            </w:r>
          </w:p>
          <w:p w14:paraId="54887138" w14:textId="2C32BFBB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AZ06</w:t>
            </w:r>
          </w:p>
          <w:p w14:paraId="0EB53097" w14:textId="2C4B661E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4E4F892D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269B2F31" w14:textId="1E08AFDE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04CA390D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(18)</w:t>
            </w:r>
          </w:p>
          <w:p w14:paraId="6A137B71" w14:textId="31F23D14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AZ06</w:t>
            </w:r>
          </w:p>
          <w:p w14:paraId="5815CBAC" w14:textId="1505F6A4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4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5E3313F6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EFMB101</w:t>
            </w:r>
          </w:p>
          <w:p w14:paraId="58CF9580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(18)</w:t>
            </w:r>
          </w:p>
          <w:p w14:paraId="573375E0" w14:textId="351E016E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AZ06</w:t>
            </w:r>
          </w:p>
        </w:tc>
        <w:tc>
          <w:tcPr>
            <w:tcW w:w="500" w:type="dxa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6C3DFDE5" w14:textId="5AAEE8BC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2" w:type="dxa"/>
            <w:gridSpan w:val="2"/>
            <w:tcBorders>
              <w:righ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21422D22" w14:textId="3D03C5A6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50" w:type="dxa"/>
            <w:gridSpan w:val="2"/>
            <w:tcBorders>
              <w:lef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2CA3D68" w14:textId="15497D96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540B2D5C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EFGK</w:t>
            </w:r>
          </w:p>
          <w:p w14:paraId="4BD81270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3B4841BB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(24)</w:t>
            </w:r>
          </w:p>
          <w:p w14:paraId="5E0E841D" w14:textId="77777777" w:rsidR="004C6845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  <w:p w14:paraId="6DEF3CED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  <w:p w14:paraId="23A28045" w14:textId="35FD76A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7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E013BA0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EFGK</w:t>
            </w:r>
          </w:p>
          <w:p w14:paraId="60590F69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53B12861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(24)</w:t>
            </w:r>
          </w:p>
          <w:p w14:paraId="4E66E708" w14:textId="77777777" w:rsidR="004C6845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 xml:space="preserve">LAB </w:t>
            </w:r>
          </w:p>
          <w:p w14:paraId="5CB9F6EB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  <w:p w14:paraId="2C1FA778" w14:textId="2EF9232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65428D7B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EFGK</w:t>
            </w:r>
          </w:p>
          <w:p w14:paraId="453A880B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7181D819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(24)</w:t>
            </w:r>
          </w:p>
          <w:p w14:paraId="1D4C2993" w14:textId="77777777" w:rsidR="004C6845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  <w:p w14:paraId="0DE3B4DD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  <w:p w14:paraId="55686D40" w14:textId="4907BCA2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903A470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6BC8145B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103</w:t>
            </w:r>
          </w:p>
          <w:p w14:paraId="6ED712CA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(6)</w:t>
            </w:r>
          </w:p>
          <w:p w14:paraId="4BF8B968" w14:textId="0CDE80CC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  <w:p w14:paraId="2234151B" w14:textId="4CE7EB0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2A9569E1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410BA798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103</w:t>
            </w:r>
          </w:p>
          <w:p w14:paraId="234777B2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(6)</w:t>
            </w:r>
          </w:p>
          <w:p w14:paraId="07C7A3D6" w14:textId="6521513D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  <w:p w14:paraId="431A7304" w14:textId="2D6668F3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68BB41DC" w14:textId="42C1C201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542" w:type="dxa"/>
            <w:gridSpan w:val="3"/>
            <w:tcBorders>
              <w:righ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72DA73DA" w14:textId="65D30E1F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2" w:type="dxa"/>
            <w:tcBorders>
              <w:lef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1F99DDD0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GOS</w:t>
            </w:r>
          </w:p>
          <w:p w14:paraId="239E5623" w14:textId="01C5E2C9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119</w:t>
            </w:r>
          </w:p>
          <w:p w14:paraId="71DCDCA6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(22)</w:t>
            </w:r>
          </w:p>
          <w:p w14:paraId="4109C4B7" w14:textId="66686E3A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AZ03</w:t>
            </w:r>
          </w:p>
          <w:p w14:paraId="419B77B8" w14:textId="71033FF9" w:rsidR="004C6845" w:rsidRPr="000F515B" w:rsidRDefault="004C6845" w:rsidP="004C684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0AEA278" w14:textId="77777777" w:rsidR="004C6845" w:rsidRPr="009A228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A228B">
              <w:rPr>
                <w:rFonts w:ascii="Times New Roman" w:hAnsi="Times New Roman" w:cs="Times New Roman"/>
                <w:sz w:val="14"/>
                <w:szCs w:val="14"/>
              </w:rPr>
              <w:t>GOS</w:t>
            </w:r>
          </w:p>
          <w:p w14:paraId="469B9761" w14:textId="77777777" w:rsidR="004C6845" w:rsidRPr="009A228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A228B">
              <w:rPr>
                <w:rFonts w:ascii="Times New Roman" w:hAnsi="Times New Roman" w:cs="Times New Roman"/>
                <w:sz w:val="14"/>
                <w:szCs w:val="14"/>
              </w:rPr>
              <w:t>120</w:t>
            </w:r>
          </w:p>
          <w:p w14:paraId="5A0B5082" w14:textId="77777777" w:rsidR="004C6845" w:rsidRPr="009A228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A228B">
              <w:rPr>
                <w:rFonts w:ascii="Times New Roman" w:hAnsi="Times New Roman" w:cs="Times New Roman"/>
                <w:sz w:val="14"/>
                <w:szCs w:val="14"/>
              </w:rPr>
              <w:t>(22)</w:t>
            </w:r>
          </w:p>
          <w:p w14:paraId="044C9BB3" w14:textId="60CA1330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AZ03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2EC77CF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44BCE43D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1D8CE02A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(6)</w:t>
            </w:r>
          </w:p>
          <w:p w14:paraId="40807A3C" w14:textId="1E1ED0E5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CZ06</w:t>
            </w:r>
          </w:p>
          <w:p w14:paraId="09FDCAF1" w14:textId="13679593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1BDE1482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31C5885C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020CEFB1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(6)</w:t>
            </w:r>
          </w:p>
          <w:p w14:paraId="45540A9B" w14:textId="0FDF5DE0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CZ06</w:t>
            </w:r>
          </w:p>
          <w:p w14:paraId="685F39C5" w14:textId="00246840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261BDF57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YDBS</w:t>
            </w:r>
          </w:p>
          <w:p w14:paraId="6CDE69F4" w14:textId="7ED40049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1C863D1D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(21)</w:t>
            </w:r>
          </w:p>
          <w:p w14:paraId="28381994" w14:textId="2F14AC6A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AZ06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29B70C5E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YDBS</w:t>
            </w:r>
          </w:p>
          <w:p w14:paraId="58054738" w14:textId="1653D8F6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613201C8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(21)</w:t>
            </w:r>
          </w:p>
          <w:p w14:paraId="0B3A0288" w14:textId="22D43F3C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AZ06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4B7FE4FC" w14:textId="5375DEFD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4807FA0" w14:textId="036F4F89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3"/>
            <w:tcBorders>
              <w:lef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134FF5EE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7D9A5438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107</w:t>
            </w:r>
          </w:p>
          <w:p w14:paraId="7A0366FC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(23)</w:t>
            </w:r>
          </w:p>
          <w:p w14:paraId="50ACDC10" w14:textId="3A4106BE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57DB2105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0C8EA92B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107</w:t>
            </w:r>
          </w:p>
          <w:p w14:paraId="57FC7CC2" w14:textId="7D685DA0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(23)</w:t>
            </w:r>
          </w:p>
          <w:p w14:paraId="1A745624" w14:textId="54AA4684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  <w:p w14:paraId="128341D5" w14:textId="7EE73FBF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5081510F" w14:textId="28BCC175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C0F8DA2" w14:textId="1F9ADDBE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2339F165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AİİT</w:t>
            </w:r>
          </w:p>
          <w:p w14:paraId="00EE6259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3ADBCC69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(9)</w:t>
            </w:r>
          </w:p>
          <w:p w14:paraId="4BB949E1" w14:textId="3825269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2" w:type="dxa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27459BD7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AİİT</w:t>
            </w:r>
          </w:p>
          <w:p w14:paraId="34785CAD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4412B485" w14:textId="77777777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(9)</w:t>
            </w:r>
          </w:p>
          <w:p w14:paraId="1E542843" w14:textId="165CF1FA" w:rsidR="004C6845" w:rsidRPr="000F515B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2" w:type="dxa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4B47ABEA" w14:textId="77777777" w:rsidR="00B513B4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TDP</w:t>
            </w:r>
          </w:p>
          <w:p w14:paraId="4396B346" w14:textId="10DB61E8" w:rsidR="004C6845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76900725" w14:textId="77777777" w:rsidR="004C6845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(23)</w:t>
            </w:r>
          </w:p>
          <w:p w14:paraId="1D995EEB" w14:textId="37D789A8" w:rsidR="004C6845" w:rsidRPr="00F10478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CZ05</w:t>
            </w: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1FDB2947" w14:textId="4C369F46" w:rsidR="004C6845" w:rsidRPr="00F10478" w:rsidRDefault="004C6845" w:rsidP="004C68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5" w:type="dxa"/>
            <w:gridSpan w:val="2"/>
            <w:vMerge w:val="restart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35CB3C58" w14:textId="7008BB17" w:rsidR="004C6845" w:rsidRPr="00277238" w:rsidRDefault="004C6845" w:rsidP="004C6845">
            <w:pPr>
              <w:ind w:left="113" w:right="113"/>
              <w:jc w:val="center"/>
              <w:rPr>
                <w:b/>
                <w:spacing w:val="60"/>
                <w:sz w:val="12"/>
                <w:szCs w:val="12"/>
              </w:rPr>
            </w:pPr>
            <w:r w:rsidRPr="00277238">
              <w:rPr>
                <w:b/>
                <w:spacing w:val="60"/>
                <w:sz w:val="12"/>
                <w:szCs w:val="12"/>
              </w:rPr>
              <w:t>20</w:t>
            </w:r>
            <w:r>
              <w:rPr>
                <w:b/>
                <w:spacing w:val="60"/>
                <w:sz w:val="12"/>
                <w:szCs w:val="12"/>
              </w:rPr>
              <w:t>25</w:t>
            </w:r>
            <w:r w:rsidRPr="00277238">
              <w:rPr>
                <w:b/>
                <w:spacing w:val="60"/>
                <w:sz w:val="12"/>
                <w:szCs w:val="12"/>
              </w:rPr>
              <w:t>-20</w:t>
            </w:r>
            <w:r>
              <w:rPr>
                <w:b/>
                <w:spacing w:val="60"/>
                <w:sz w:val="12"/>
                <w:szCs w:val="12"/>
              </w:rPr>
              <w:t>26</w:t>
            </w:r>
            <w:r w:rsidRPr="00277238">
              <w:rPr>
                <w:b/>
                <w:spacing w:val="60"/>
                <w:sz w:val="12"/>
                <w:szCs w:val="12"/>
              </w:rPr>
              <w:t xml:space="preserve"> </w:t>
            </w:r>
            <w:r>
              <w:rPr>
                <w:b/>
                <w:spacing w:val="60"/>
                <w:sz w:val="12"/>
                <w:szCs w:val="12"/>
              </w:rPr>
              <w:t>BAHAR</w:t>
            </w:r>
            <w:r w:rsidRPr="00277238">
              <w:rPr>
                <w:b/>
                <w:spacing w:val="60"/>
                <w:sz w:val="12"/>
                <w:szCs w:val="12"/>
              </w:rPr>
              <w:t xml:space="preserve"> DÖNEMİ</w:t>
            </w:r>
          </w:p>
        </w:tc>
      </w:tr>
      <w:bookmarkEnd w:id="0"/>
      <w:tr w:rsidR="008037F2" w:rsidRPr="00277238" w14:paraId="209D33AF" w14:textId="77777777" w:rsidTr="008D515E">
        <w:trPr>
          <w:cantSplit/>
          <w:trHeight w:val="708"/>
          <w:jc w:val="center"/>
        </w:trPr>
        <w:tc>
          <w:tcPr>
            <w:tcW w:w="132" w:type="dxa"/>
            <w:vMerge/>
            <w:shd w:val="clear" w:color="auto" w:fill="FFFF00"/>
            <w:tcMar>
              <w:left w:w="0" w:type="dxa"/>
              <w:right w:w="0" w:type="dxa"/>
            </w:tcMar>
            <w:vAlign w:val="center"/>
          </w:tcPr>
          <w:p w14:paraId="2769BA46" w14:textId="77777777" w:rsidR="008037F2" w:rsidRPr="00277238" w:rsidRDefault="008037F2" w:rsidP="008037F2"/>
        </w:tc>
        <w:tc>
          <w:tcPr>
            <w:tcW w:w="440" w:type="dxa"/>
            <w:shd w:val="clear" w:color="auto" w:fill="D6E3BC" w:themeFill="accent3" w:themeFillTint="66"/>
            <w:tcMar>
              <w:left w:w="0" w:type="dxa"/>
              <w:right w:w="0" w:type="dxa"/>
            </w:tcMar>
            <w:vAlign w:val="center"/>
          </w:tcPr>
          <w:p w14:paraId="1E1BE4ED" w14:textId="77777777" w:rsidR="008037F2" w:rsidRPr="00F85D01" w:rsidRDefault="008037F2" w:rsidP="008037F2">
            <w:pPr>
              <w:rPr>
                <w:sz w:val="16"/>
                <w:szCs w:val="16"/>
              </w:rPr>
            </w:pPr>
            <w:r w:rsidRPr="00F85D01">
              <w:rPr>
                <w:b/>
                <w:sz w:val="16"/>
                <w:szCs w:val="16"/>
              </w:rPr>
              <w:t>Sınıf-2A</w:t>
            </w:r>
          </w:p>
        </w:tc>
        <w:tc>
          <w:tcPr>
            <w:tcW w:w="274" w:type="dxa"/>
            <w:gridSpan w:val="2"/>
            <w:tcBorders>
              <w:righ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  <w:vAlign w:val="center"/>
          </w:tcPr>
          <w:p w14:paraId="2F2A153E" w14:textId="77777777" w:rsidR="008037F2" w:rsidRPr="00277238" w:rsidRDefault="008037F2" w:rsidP="008037F2">
            <w:pPr>
              <w:rPr>
                <w:b/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Ders Adı</w:t>
            </w:r>
          </w:p>
          <w:p w14:paraId="7C7DA763" w14:textId="77777777" w:rsidR="008037F2" w:rsidRPr="00277238" w:rsidRDefault="008037F2" w:rsidP="008037F2">
            <w:pPr>
              <w:rPr>
                <w:b/>
                <w:sz w:val="8"/>
                <w:szCs w:val="8"/>
              </w:rPr>
            </w:pPr>
            <w:proofErr w:type="spellStart"/>
            <w:r w:rsidRPr="00277238">
              <w:rPr>
                <w:b/>
                <w:sz w:val="8"/>
                <w:szCs w:val="8"/>
              </w:rPr>
              <w:t>Öğrt</w:t>
            </w:r>
            <w:proofErr w:type="spellEnd"/>
            <w:r w:rsidRPr="00277238">
              <w:rPr>
                <w:b/>
                <w:sz w:val="8"/>
                <w:szCs w:val="8"/>
              </w:rPr>
              <w:t xml:space="preserve">. </w:t>
            </w:r>
            <w:proofErr w:type="spellStart"/>
            <w:r w:rsidRPr="00277238">
              <w:rPr>
                <w:b/>
                <w:sz w:val="8"/>
                <w:szCs w:val="8"/>
              </w:rPr>
              <w:t>Elm</w:t>
            </w:r>
            <w:proofErr w:type="spellEnd"/>
            <w:r w:rsidRPr="00277238">
              <w:rPr>
                <w:b/>
                <w:sz w:val="8"/>
                <w:szCs w:val="8"/>
              </w:rPr>
              <w:t>.</w:t>
            </w:r>
          </w:p>
          <w:p w14:paraId="7B8B862F" w14:textId="77777777" w:rsidR="008037F2" w:rsidRPr="00277238" w:rsidRDefault="008037F2" w:rsidP="008037F2">
            <w:r w:rsidRPr="00277238">
              <w:rPr>
                <w:b/>
                <w:sz w:val="8"/>
                <w:szCs w:val="8"/>
              </w:rPr>
              <w:t>Sınıf Nu.: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341C6BE4" w14:textId="5B740E38" w:rsidR="008037F2" w:rsidRPr="00CC58DE" w:rsidRDefault="008037F2" w:rsidP="008037F2">
            <w:pPr>
              <w:jc w:val="center"/>
              <w:rPr>
                <w:rFonts w:ascii="Times New Roman" w:hAnsi="Times New Roman" w:cs="Times New Roman"/>
                <w:color w:val="EE0000"/>
                <w:sz w:val="13"/>
                <w:szCs w:val="13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163D49B" w14:textId="18891E2E" w:rsidR="008037F2" w:rsidRPr="00CC58DE" w:rsidRDefault="008037F2" w:rsidP="008037F2">
            <w:pPr>
              <w:jc w:val="center"/>
              <w:rPr>
                <w:rFonts w:ascii="Times New Roman" w:hAnsi="Times New Roman" w:cs="Times New Roman"/>
                <w:color w:val="EE0000"/>
                <w:sz w:val="13"/>
                <w:szCs w:val="13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2DE022CA" w14:textId="5B339545" w:rsidR="008037F2" w:rsidRPr="00F10478" w:rsidRDefault="008037F2" w:rsidP="008037F2">
            <w:pPr>
              <w:jc w:val="center"/>
              <w:rPr>
                <w:rFonts w:ascii="Times New Roman" w:hAnsi="Times New Roman" w:cs="Times New Roman"/>
                <w:color w:val="EE0000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AA3691E" w14:textId="5184F2F8" w:rsidR="008037F2" w:rsidRPr="00F10478" w:rsidRDefault="008037F2" w:rsidP="008037F2">
            <w:pPr>
              <w:jc w:val="center"/>
              <w:rPr>
                <w:rFonts w:ascii="Times New Roman" w:hAnsi="Times New Roman" w:cs="Times New Roman"/>
                <w:color w:val="EE0000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28233658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69E8929A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203</w:t>
            </w:r>
          </w:p>
          <w:p w14:paraId="6E51A41A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(8)</w:t>
            </w:r>
          </w:p>
          <w:p w14:paraId="3A044D2F" w14:textId="04B4E595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7FE1259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09129144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203</w:t>
            </w:r>
          </w:p>
          <w:p w14:paraId="26DBF96B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(8)</w:t>
            </w:r>
          </w:p>
          <w:p w14:paraId="5211E122" w14:textId="43FD841C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B8E22B3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66D5E5E5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207</w:t>
            </w:r>
          </w:p>
          <w:p w14:paraId="36E17D39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(23)</w:t>
            </w:r>
          </w:p>
          <w:p w14:paraId="12F6C61F" w14:textId="01141E6E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AZ06</w:t>
            </w:r>
          </w:p>
        </w:tc>
        <w:tc>
          <w:tcPr>
            <w:tcW w:w="563" w:type="dxa"/>
            <w:tcBorders>
              <w:left w:val="sing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7388F4B7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68211194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207</w:t>
            </w:r>
          </w:p>
          <w:p w14:paraId="57AC59C5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(23)</w:t>
            </w:r>
          </w:p>
          <w:p w14:paraId="752EEC25" w14:textId="5D10CD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AZ06</w:t>
            </w:r>
          </w:p>
        </w:tc>
        <w:tc>
          <w:tcPr>
            <w:tcW w:w="429" w:type="dxa"/>
            <w:tcBorders>
              <w:lef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3AF7C26A" w14:textId="349CA3A4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3" w:type="dxa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4DEA238A" w14:textId="287F65BB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604D1D92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09745C62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205</w:t>
            </w:r>
          </w:p>
          <w:p w14:paraId="10FD6A6A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(5)</w:t>
            </w:r>
          </w:p>
          <w:p w14:paraId="2A624677" w14:textId="412797D8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AMF</w:t>
            </w:r>
            <w:r w:rsidR="00CE70D0" w:rsidRPr="000F515B">
              <w:rPr>
                <w:rFonts w:ascii="Times New Roman" w:hAnsi="Times New Roman" w:cs="Times New Roman"/>
                <w:sz w:val="14"/>
                <w:szCs w:val="14"/>
              </w:rPr>
              <w:t>İ</w:t>
            </w:r>
          </w:p>
        </w:tc>
        <w:tc>
          <w:tcPr>
            <w:tcW w:w="471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7E0B37C7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0F67C94D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205</w:t>
            </w:r>
          </w:p>
          <w:p w14:paraId="0E51B38B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(5)</w:t>
            </w:r>
          </w:p>
          <w:p w14:paraId="17361B33" w14:textId="3AA6238C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AMFİ</w:t>
            </w:r>
          </w:p>
        </w:tc>
        <w:tc>
          <w:tcPr>
            <w:tcW w:w="471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167F9CD4" w14:textId="77777777" w:rsidR="00CE70D0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3E685E95" w14:textId="4BFF26C8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205</w:t>
            </w:r>
          </w:p>
          <w:p w14:paraId="63AD45E8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(19)</w:t>
            </w:r>
          </w:p>
          <w:p w14:paraId="739DAE2D" w14:textId="12AE81F6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  <w:p w14:paraId="11BE3072" w14:textId="6A3B8F7C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4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5F3E5FEB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EFMB205</w:t>
            </w:r>
          </w:p>
          <w:p w14:paraId="3F0BBCF6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(19)</w:t>
            </w:r>
          </w:p>
          <w:p w14:paraId="485552BD" w14:textId="2D6D8D7D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500" w:type="dxa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57CE0EF2" w14:textId="77777777" w:rsidR="00CE70D0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56C483E7" w14:textId="38B02025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201</w:t>
            </w:r>
          </w:p>
          <w:p w14:paraId="6E70D2AC" w14:textId="0D92A50E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(12)</w:t>
            </w:r>
          </w:p>
          <w:p w14:paraId="0C5407E3" w14:textId="574BF9DC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CZ06)</w:t>
            </w:r>
          </w:p>
        </w:tc>
        <w:tc>
          <w:tcPr>
            <w:tcW w:w="492" w:type="dxa"/>
            <w:gridSpan w:val="2"/>
            <w:tcBorders>
              <w:righ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4AB0364D" w14:textId="77777777" w:rsidR="00CE70D0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7CA05147" w14:textId="17203C26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201</w:t>
            </w:r>
          </w:p>
          <w:p w14:paraId="53E20DB7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(12)</w:t>
            </w:r>
          </w:p>
          <w:p w14:paraId="0EBF402C" w14:textId="65200029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50" w:type="dxa"/>
            <w:gridSpan w:val="2"/>
            <w:tcBorders>
              <w:lef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5A0D8E02" w14:textId="78DB54FC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159A77B3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61EEC1CD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201</w:t>
            </w:r>
          </w:p>
          <w:p w14:paraId="5F322CF2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(1)</w:t>
            </w:r>
          </w:p>
          <w:p w14:paraId="550DBB24" w14:textId="4FE8A2A0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97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1C7F5FB9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5D880BEE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201</w:t>
            </w:r>
          </w:p>
          <w:p w14:paraId="53C2CA1B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(1)</w:t>
            </w:r>
          </w:p>
          <w:p w14:paraId="17C9CBCD" w14:textId="4207A8AF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47" w:type="dxa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0C199C12" w14:textId="344D30D6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40C02BF1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2762A022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211</w:t>
            </w:r>
          </w:p>
          <w:p w14:paraId="23AE8521" w14:textId="77777777" w:rsidR="008037F2" w:rsidRPr="000F515B" w:rsidRDefault="008037F2" w:rsidP="008037F2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(7)</w:t>
            </w:r>
          </w:p>
          <w:p w14:paraId="595E1CBE" w14:textId="49E31A9F" w:rsidR="008037F2" w:rsidRPr="000F515B" w:rsidRDefault="00835F48" w:rsidP="008037F2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AMFİ</w:t>
            </w:r>
          </w:p>
          <w:p w14:paraId="4D850C05" w14:textId="763EEF39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33A23B2D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71C505E9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211</w:t>
            </w:r>
          </w:p>
          <w:p w14:paraId="6687D3E7" w14:textId="77777777" w:rsidR="008037F2" w:rsidRPr="000F515B" w:rsidRDefault="008037F2" w:rsidP="008037F2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(7)</w:t>
            </w:r>
          </w:p>
          <w:p w14:paraId="042AFF7A" w14:textId="71A57C33" w:rsidR="008037F2" w:rsidRPr="000F515B" w:rsidRDefault="00835F48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AMFİ</w:t>
            </w: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3D1A830C" w14:textId="77777777" w:rsidR="00F62704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19F8997F" w14:textId="5DB32836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203</w:t>
            </w:r>
          </w:p>
          <w:p w14:paraId="27507AC8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(10)</w:t>
            </w:r>
          </w:p>
          <w:p w14:paraId="00978EC4" w14:textId="24B6096F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AZ06</w:t>
            </w:r>
          </w:p>
        </w:tc>
        <w:tc>
          <w:tcPr>
            <w:tcW w:w="542" w:type="dxa"/>
            <w:gridSpan w:val="3"/>
            <w:tcBorders>
              <w:righ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65C93CBD" w14:textId="77777777" w:rsidR="00F62704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43AB9981" w14:textId="3D223E9F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203</w:t>
            </w:r>
          </w:p>
          <w:p w14:paraId="6AE41B67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(10)</w:t>
            </w:r>
          </w:p>
          <w:p w14:paraId="514CA575" w14:textId="7694BE03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bCs/>
                <w:sz w:val="14"/>
                <w:szCs w:val="14"/>
              </w:rPr>
              <w:t>AZ06</w:t>
            </w:r>
          </w:p>
        </w:tc>
        <w:tc>
          <w:tcPr>
            <w:tcW w:w="402" w:type="dxa"/>
            <w:tcBorders>
              <w:lef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04745273" w14:textId="7425FEC1" w:rsidR="008037F2" w:rsidRPr="00F10478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7D8BB5A7" w14:textId="07F9AD57" w:rsidR="008037F2" w:rsidRPr="00F10478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73C4CA7D" w14:textId="78A7422A" w:rsidR="008037F2" w:rsidRPr="00F10478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5F99234E" w14:textId="085D5BDC" w:rsidR="008037F2" w:rsidRPr="00F10478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5B5B3973" w14:textId="77777777" w:rsidR="00F62704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EFGK</w:t>
            </w:r>
          </w:p>
          <w:p w14:paraId="2296317A" w14:textId="742C1CD6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205</w:t>
            </w:r>
          </w:p>
          <w:p w14:paraId="77C63B12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(14)</w:t>
            </w:r>
          </w:p>
          <w:p w14:paraId="10EC57F5" w14:textId="1C04D972" w:rsidR="008C4E1D" w:rsidRPr="000F515B" w:rsidRDefault="008C4E1D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AMFİ</w:t>
            </w: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0643E851" w14:textId="77777777" w:rsidR="00F62704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EFGK</w:t>
            </w:r>
          </w:p>
          <w:p w14:paraId="283B069C" w14:textId="55B7C66B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205</w:t>
            </w:r>
          </w:p>
          <w:p w14:paraId="78EA62A4" w14:textId="7777777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(14)</w:t>
            </w:r>
          </w:p>
          <w:p w14:paraId="55F705B4" w14:textId="5D5A927D" w:rsidR="008C4E1D" w:rsidRPr="000F515B" w:rsidRDefault="008C4E1D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AMFİ</w:t>
            </w: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00A2B0F9" w14:textId="5E0B0DB2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7C6BE71E" w14:textId="78688D8B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3"/>
            <w:tcBorders>
              <w:lef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528E5F9C" w14:textId="4EF3D382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3AF6D6D6" w14:textId="3D130B8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2A9CB08D" w14:textId="7E452115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582DDEC6" w14:textId="25879737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7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72C82BB1" w14:textId="666CBEDC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0441165F" w14:textId="1C1A708F" w:rsidR="008037F2" w:rsidRPr="000F515B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5003F1BC" w14:textId="77777777" w:rsidR="008037F2" w:rsidRPr="00F10478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425D8E1E" w14:textId="77777777" w:rsidR="008037F2" w:rsidRPr="00F10478" w:rsidRDefault="008037F2" w:rsidP="008037F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5" w:type="dxa"/>
            <w:gridSpan w:val="2"/>
            <w:vMerge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E00E" w14:textId="77777777" w:rsidR="008037F2" w:rsidRPr="00277238" w:rsidRDefault="008037F2" w:rsidP="008037F2"/>
        </w:tc>
      </w:tr>
      <w:tr w:rsidR="008D21B5" w:rsidRPr="00277238" w14:paraId="576FDACB" w14:textId="77777777" w:rsidTr="008D515E">
        <w:trPr>
          <w:cantSplit/>
          <w:trHeight w:val="708"/>
          <w:jc w:val="center"/>
        </w:trPr>
        <w:tc>
          <w:tcPr>
            <w:tcW w:w="132" w:type="dxa"/>
            <w:vMerge/>
            <w:shd w:val="clear" w:color="auto" w:fill="FFFF00"/>
            <w:tcMar>
              <w:left w:w="0" w:type="dxa"/>
              <w:right w:w="0" w:type="dxa"/>
            </w:tcMar>
            <w:vAlign w:val="center"/>
          </w:tcPr>
          <w:p w14:paraId="49D475B3" w14:textId="77777777" w:rsidR="008D21B5" w:rsidRPr="00277238" w:rsidRDefault="008D21B5" w:rsidP="008D21B5"/>
        </w:tc>
        <w:tc>
          <w:tcPr>
            <w:tcW w:w="440" w:type="dxa"/>
            <w:shd w:val="clear" w:color="auto" w:fill="FBD4B4" w:themeFill="accent6" w:themeFillTint="66"/>
            <w:tcMar>
              <w:left w:w="0" w:type="dxa"/>
              <w:right w:w="0" w:type="dxa"/>
            </w:tcMar>
            <w:vAlign w:val="center"/>
          </w:tcPr>
          <w:p w14:paraId="76B4258C" w14:textId="77777777" w:rsidR="008D21B5" w:rsidRPr="00F85D01" w:rsidRDefault="008D21B5" w:rsidP="008D21B5">
            <w:pPr>
              <w:rPr>
                <w:sz w:val="16"/>
                <w:szCs w:val="16"/>
              </w:rPr>
            </w:pPr>
            <w:r w:rsidRPr="00F85D01">
              <w:rPr>
                <w:b/>
                <w:sz w:val="16"/>
                <w:szCs w:val="16"/>
              </w:rPr>
              <w:t>Sınıf-3A</w:t>
            </w:r>
          </w:p>
        </w:tc>
        <w:tc>
          <w:tcPr>
            <w:tcW w:w="274" w:type="dxa"/>
            <w:gridSpan w:val="2"/>
            <w:tcBorders>
              <w:righ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  <w:vAlign w:val="center"/>
          </w:tcPr>
          <w:p w14:paraId="78115DAC" w14:textId="77777777" w:rsidR="008D21B5" w:rsidRPr="00277238" w:rsidRDefault="008D21B5" w:rsidP="008D21B5">
            <w:pPr>
              <w:rPr>
                <w:b/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Ders Adı</w:t>
            </w:r>
          </w:p>
          <w:p w14:paraId="4D438C64" w14:textId="77777777" w:rsidR="008D21B5" w:rsidRPr="00277238" w:rsidRDefault="008D21B5" w:rsidP="008D21B5">
            <w:pPr>
              <w:rPr>
                <w:b/>
                <w:sz w:val="8"/>
                <w:szCs w:val="8"/>
              </w:rPr>
            </w:pPr>
            <w:proofErr w:type="spellStart"/>
            <w:r w:rsidRPr="00277238">
              <w:rPr>
                <w:b/>
                <w:sz w:val="8"/>
                <w:szCs w:val="8"/>
              </w:rPr>
              <w:t>Öğrt</w:t>
            </w:r>
            <w:proofErr w:type="spellEnd"/>
            <w:r w:rsidRPr="00277238">
              <w:rPr>
                <w:b/>
                <w:sz w:val="8"/>
                <w:szCs w:val="8"/>
              </w:rPr>
              <w:t xml:space="preserve">. </w:t>
            </w:r>
            <w:proofErr w:type="spellStart"/>
            <w:r w:rsidRPr="00277238">
              <w:rPr>
                <w:b/>
                <w:sz w:val="8"/>
                <w:szCs w:val="8"/>
              </w:rPr>
              <w:t>Elm</w:t>
            </w:r>
            <w:proofErr w:type="spellEnd"/>
            <w:r w:rsidRPr="00277238">
              <w:rPr>
                <w:b/>
                <w:sz w:val="8"/>
                <w:szCs w:val="8"/>
              </w:rPr>
              <w:t>.</w:t>
            </w:r>
          </w:p>
          <w:p w14:paraId="336DAA60" w14:textId="77777777" w:rsidR="008D21B5" w:rsidRPr="00277238" w:rsidRDefault="008D21B5" w:rsidP="008D21B5">
            <w:r w:rsidRPr="00277238">
              <w:rPr>
                <w:b/>
                <w:sz w:val="8"/>
                <w:szCs w:val="8"/>
              </w:rPr>
              <w:t>Sınıf Nu.: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FBD4B4" w:themeFill="accent6" w:themeFillTint="66"/>
          </w:tcPr>
          <w:p w14:paraId="3F9EEB2B" w14:textId="77777777" w:rsidR="008D21B5" w:rsidRPr="00E51106" w:rsidRDefault="008D21B5" w:rsidP="008D21B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EB0A43E" w14:textId="4065C30E" w:rsidR="008D21B5" w:rsidRPr="00E51106" w:rsidRDefault="008D21B5" w:rsidP="008D21B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8232EE4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EFGK</w:t>
            </w:r>
          </w:p>
          <w:p w14:paraId="58CAB6D8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301</w:t>
            </w:r>
          </w:p>
          <w:p w14:paraId="5B343066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(21)</w:t>
            </w:r>
          </w:p>
          <w:p w14:paraId="6999AD45" w14:textId="2B05459A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EE0000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D5F43B6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EFGK</w:t>
            </w:r>
          </w:p>
          <w:p w14:paraId="2AB57EC0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301</w:t>
            </w:r>
          </w:p>
          <w:p w14:paraId="371687B4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(21)</w:t>
            </w:r>
          </w:p>
          <w:p w14:paraId="47992C99" w14:textId="71AB4000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EE0000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D87D8DE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EFGK</w:t>
            </w:r>
          </w:p>
          <w:p w14:paraId="4F978B79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313</w:t>
            </w:r>
          </w:p>
          <w:p w14:paraId="313B3E32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(11)</w:t>
            </w:r>
          </w:p>
          <w:p w14:paraId="5A50BF13" w14:textId="48EAAF00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AMFİ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3C83018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EFGK</w:t>
            </w:r>
          </w:p>
          <w:p w14:paraId="51E9C63C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313</w:t>
            </w:r>
          </w:p>
          <w:p w14:paraId="5F8D2642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(11)</w:t>
            </w:r>
          </w:p>
          <w:p w14:paraId="66BF1F68" w14:textId="6DF409B6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AMFİ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C3F67AA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3778B109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313</w:t>
            </w:r>
          </w:p>
          <w:p w14:paraId="2C2C7CAA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(3)</w:t>
            </w:r>
          </w:p>
          <w:p w14:paraId="4D24BB03" w14:textId="3120A145" w:rsidR="008D21B5" w:rsidRPr="000F515B" w:rsidRDefault="00AB0E26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LAB</w:t>
            </w:r>
            <w:r w:rsidR="00A8198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1</w:t>
            </w:r>
          </w:p>
        </w:tc>
        <w:tc>
          <w:tcPr>
            <w:tcW w:w="563" w:type="dxa"/>
            <w:tcBorders>
              <w:left w:val="single" w:sz="4" w:space="0" w:color="auto"/>
              <w:right w:val="double" w:sz="4" w:space="0" w:color="auto"/>
            </w:tcBorders>
            <w:shd w:val="clear" w:color="auto" w:fill="FBD4B4" w:themeFill="accent6" w:themeFillTint="66"/>
          </w:tcPr>
          <w:p w14:paraId="2F96C7E4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467F32D2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313</w:t>
            </w:r>
          </w:p>
          <w:p w14:paraId="18CD7696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(3)</w:t>
            </w:r>
          </w:p>
          <w:p w14:paraId="34B01C3B" w14:textId="013050CC" w:rsidR="008D21B5" w:rsidRPr="000F515B" w:rsidRDefault="00AB0E26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LAB</w:t>
            </w:r>
            <w:r w:rsidR="00A8198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1</w:t>
            </w:r>
          </w:p>
        </w:tc>
        <w:tc>
          <w:tcPr>
            <w:tcW w:w="429" w:type="dxa"/>
            <w:tcBorders>
              <w:lef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6582D99C" w14:textId="77777777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ELT</w:t>
            </w:r>
          </w:p>
          <w:p w14:paraId="471E06D2" w14:textId="5105C5D2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307</w:t>
            </w:r>
          </w:p>
          <w:p w14:paraId="62AFD484" w14:textId="77777777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(4)</w:t>
            </w:r>
          </w:p>
          <w:p w14:paraId="3F81292B" w14:textId="27872FBF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CZ02</w:t>
            </w:r>
          </w:p>
          <w:p w14:paraId="3CDE6AA3" w14:textId="6E1FF6B7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3" w:type="dxa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080DB289" w14:textId="77777777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ELT</w:t>
            </w:r>
          </w:p>
          <w:p w14:paraId="1086F25C" w14:textId="77777777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307</w:t>
            </w:r>
          </w:p>
          <w:p w14:paraId="7308CB9F" w14:textId="77777777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(4)</w:t>
            </w:r>
          </w:p>
          <w:p w14:paraId="34F442FD" w14:textId="083F8410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(CZ02</w:t>
            </w:r>
          </w:p>
          <w:p w14:paraId="3BADB593" w14:textId="7DC61E61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0E217135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</w:t>
            </w:r>
          </w:p>
          <w:p w14:paraId="3400C151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B</w:t>
            </w:r>
          </w:p>
          <w:p w14:paraId="1C0509B5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301</w:t>
            </w:r>
          </w:p>
          <w:p w14:paraId="53EB7D3B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(13)</w:t>
            </w:r>
          </w:p>
          <w:p w14:paraId="121B9163" w14:textId="30905ED6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1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542CF66D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</w:t>
            </w:r>
          </w:p>
          <w:p w14:paraId="5BF6A21E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B</w:t>
            </w:r>
          </w:p>
          <w:p w14:paraId="1FB62FAB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301</w:t>
            </w:r>
          </w:p>
          <w:p w14:paraId="0A3227F5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(13)</w:t>
            </w:r>
          </w:p>
          <w:p w14:paraId="46A5334B" w14:textId="7B5BD239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1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2213F6C1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72EE08FA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301</w:t>
            </w:r>
          </w:p>
          <w:p w14:paraId="6BFCD80E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5DF9878C" w14:textId="7827DA63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CZ02</w:t>
            </w:r>
          </w:p>
          <w:p w14:paraId="4AADA427" w14:textId="30DB47DF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44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676102F6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0FBB861D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301</w:t>
            </w:r>
          </w:p>
          <w:p w14:paraId="1A9DB70D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2F841BCE" w14:textId="7B2DF99C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CZ02</w:t>
            </w:r>
          </w:p>
          <w:p w14:paraId="027F5931" w14:textId="2814CBD8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40DCF7FB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78224234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301</w:t>
            </w:r>
          </w:p>
          <w:p w14:paraId="430670BD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691FD5AE" w14:textId="4ADAF7FC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CZ02</w:t>
            </w:r>
          </w:p>
          <w:p w14:paraId="6A8D6B4A" w14:textId="5552C5EB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92" w:type="dxa"/>
            <w:gridSpan w:val="2"/>
            <w:tcBorders>
              <w:righ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4E59E275" w14:textId="12AF03B2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50" w:type="dxa"/>
            <w:gridSpan w:val="2"/>
            <w:tcBorders>
              <w:lef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6951748C" w14:textId="26CFF321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403CCBC9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7762A439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303</w:t>
            </w:r>
          </w:p>
          <w:p w14:paraId="03AA49C3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(4)</w:t>
            </w:r>
          </w:p>
          <w:p w14:paraId="74F11B16" w14:textId="35DA4DBC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497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1127F542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44F89DC6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303</w:t>
            </w:r>
          </w:p>
          <w:p w14:paraId="475FE94C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(4)</w:t>
            </w:r>
          </w:p>
          <w:p w14:paraId="6C8A7419" w14:textId="745F276E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  <w:p w14:paraId="60A92156" w14:textId="4585D9FB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47" w:type="dxa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1DA54231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67E91443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303</w:t>
            </w:r>
          </w:p>
          <w:p w14:paraId="652E8F47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(4)</w:t>
            </w:r>
          </w:p>
          <w:p w14:paraId="5370D44E" w14:textId="0A9E0002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2A8D9C0A" w14:textId="275F89A1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15A7EE19" w14:textId="78145C1B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vAlign w:val="center"/>
          </w:tcPr>
          <w:p w14:paraId="6665ECFA" w14:textId="1562303E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42" w:type="dxa"/>
            <w:gridSpan w:val="3"/>
            <w:tcBorders>
              <w:righ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  <w:vAlign w:val="center"/>
          </w:tcPr>
          <w:p w14:paraId="6F411FFD" w14:textId="5747756B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2" w:type="dxa"/>
            <w:tcBorders>
              <w:lef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30751FB4" w14:textId="21825EDC" w:rsidR="008D21B5" w:rsidRPr="00F10478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184DFA5C" w14:textId="534870AE" w:rsidR="008D21B5" w:rsidRPr="00F10478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028A5738" w14:textId="2D488CA5" w:rsidR="008D21B5" w:rsidRPr="00F10478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1040B0E0" w14:textId="462AC455" w:rsidR="008D21B5" w:rsidRPr="00F10478" w:rsidRDefault="008D21B5" w:rsidP="008D21B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62952D58" w14:textId="77777777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0FF96642" w14:textId="77777777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305</w:t>
            </w:r>
          </w:p>
          <w:p w14:paraId="410A4D7C" w14:textId="77777777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(8)</w:t>
            </w:r>
          </w:p>
          <w:p w14:paraId="1CCE3754" w14:textId="7B195A46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12ADFB60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37914B0C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305</w:t>
            </w:r>
          </w:p>
          <w:p w14:paraId="462D9F23" w14:textId="77777777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(8)</w:t>
            </w:r>
          </w:p>
          <w:p w14:paraId="2E2D539B" w14:textId="739DCB48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7E153059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7424E23A" w14:textId="66A5B4C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303</w:t>
            </w:r>
          </w:p>
          <w:p w14:paraId="12D4C805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(21)</w:t>
            </w:r>
          </w:p>
          <w:p w14:paraId="1BED1CBB" w14:textId="35A97E4E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4EEB2E8E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30D51338" w14:textId="0DECC26B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303</w:t>
            </w:r>
          </w:p>
          <w:p w14:paraId="1BA3120C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(21)</w:t>
            </w:r>
          </w:p>
          <w:p w14:paraId="7273E6FB" w14:textId="5C155138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2" w:type="dxa"/>
            <w:gridSpan w:val="3"/>
            <w:tcBorders>
              <w:lef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63711C19" w14:textId="072C7434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vAlign w:val="center"/>
          </w:tcPr>
          <w:p w14:paraId="7257D941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26A5F392" w14:textId="4652D23A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311</w:t>
            </w:r>
          </w:p>
          <w:p w14:paraId="42BDFD24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(14)</w:t>
            </w:r>
          </w:p>
          <w:p w14:paraId="054FE119" w14:textId="01DACD54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vAlign w:val="center"/>
          </w:tcPr>
          <w:p w14:paraId="44B10DBA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576864C5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311</w:t>
            </w:r>
          </w:p>
          <w:p w14:paraId="3BD6910F" w14:textId="77777777" w:rsidR="008D21B5" w:rsidRPr="000F515B" w:rsidRDefault="008D21B5" w:rsidP="008D21B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(14)</w:t>
            </w:r>
          </w:p>
          <w:p w14:paraId="647B32C7" w14:textId="25C0F76C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6557ED0F" w14:textId="5CD9A3E9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77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792E4072" w14:textId="49C0090B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7E6B5A1C" w14:textId="35C4BF79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776CD862" w14:textId="309ED540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25B61D51" w14:textId="1AD06A78" w:rsidR="008D21B5" w:rsidRPr="000F515B" w:rsidRDefault="008D21B5" w:rsidP="008D2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5" w:type="dxa"/>
            <w:gridSpan w:val="2"/>
            <w:vMerge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6DB0" w14:textId="77777777" w:rsidR="008D21B5" w:rsidRPr="00277238" w:rsidRDefault="008D21B5" w:rsidP="008D21B5"/>
        </w:tc>
      </w:tr>
      <w:tr w:rsidR="002641DB" w:rsidRPr="00277238" w14:paraId="3B8C2B25" w14:textId="77777777" w:rsidTr="008D515E">
        <w:trPr>
          <w:cantSplit/>
          <w:trHeight w:val="708"/>
          <w:jc w:val="center"/>
        </w:trPr>
        <w:tc>
          <w:tcPr>
            <w:tcW w:w="132" w:type="dxa"/>
            <w:vMerge/>
            <w:tcBorders>
              <w:bottom w:val="single" w:sz="4" w:space="0" w:color="000000" w:themeColor="text1"/>
            </w:tcBorders>
            <w:shd w:val="clear" w:color="auto" w:fill="FFFF00"/>
            <w:tcMar>
              <w:left w:w="0" w:type="dxa"/>
              <w:right w:w="0" w:type="dxa"/>
            </w:tcMar>
            <w:vAlign w:val="center"/>
          </w:tcPr>
          <w:p w14:paraId="79298020" w14:textId="77777777" w:rsidR="002641DB" w:rsidRPr="00277238" w:rsidRDefault="002641DB" w:rsidP="002641DB"/>
        </w:tc>
        <w:tc>
          <w:tcPr>
            <w:tcW w:w="440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4825386C" w14:textId="77777777" w:rsidR="002641DB" w:rsidRPr="00F85D01" w:rsidRDefault="002641DB" w:rsidP="002641DB">
            <w:pPr>
              <w:rPr>
                <w:sz w:val="16"/>
                <w:szCs w:val="16"/>
              </w:rPr>
            </w:pPr>
            <w:r w:rsidRPr="00F85D01">
              <w:rPr>
                <w:b/>
                <w:sz w:val="16"/>
                <w:szCs w:val="16"/>
              </w:rPr>
              <w:t>Sınıf-4A</w:t>
            </w:r>
          </w:p>
        </w:tc>
        <w:tc>
          <w:tcPr>
            <w:tcW w:w="274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56F2572F" w14:textId="77777777" w:rsidR="002641DB" w:rsidRPr="00277238" w:rsidRDefault="002641DB" w:rsidP="002641DB">
            <w:pPr>
              <w:rPr>
                <w:b/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Ders Adı</w:t>
            </w:r>
          </w:p>
          <w:p w14:paraId="2A0778A6" w14:textId="77777777" w:rsidR="002641DB" w:rsidRPr="00277238" w:rsidRDefault="002641DB" w:rsidP="002641DB">
            <w:pPr>
              <w:rPr>
                <w:b/>
                <w:sz w:val="8"/>
                <w:szCs w:val="8"/>
              </w:rPr>
            </w:pPr>
            <w:proofErr w:type="spellStart"/>
            <w:r w:rsidRPr="00277238">
              <w:rPr>
                <w:b/>
                <w:sz w:val="8"/>
                <w:szCs w:val="8"/>
              </w:rPr>
              <w:t>Öğrt</w:t>
            </w:r>
            <w:proofErr w:type="spellEnd"/>
            <w:r w:rsidRPr="00277238">
              <w:rPr>
                <w:b/>
                <w:sz w:val="8"/>
                <w:szCs w:val="8"/>
              </w:rPr>
              <w:t xml:space="preserve">. </w:t>
            </w:r>
            <w:proofErr w:type="spellStart"/>
            <w:r w:rsidRPr="00277238">
              <w:rPr>
                <w:b/>
                <w:sz w:val="8"/>
                <w:szCs w:val="8"/>
              </w:rPr>
              <w:t>Elm</w:t>
            </w:r>
            <w:proofErr w:type="spellEnd"/>
            <w:r w:rsidRPr="00277238">
              <w:rPr>
                <w:b/>
                <w:sz w:val="8"/>
                <w:szCs w:val="8"/>
              </w:rPr>
              <w:t>.</w:t>
            </w:r>
          </w:p>
          <w:p w14:paraId="7BAC3239" w14:textId="77777777" w:rsidR="002641DB" w:rsidRPr="00277238" w:rsidRDefault="002641DB" w:rsidP="002641DB">
            <w:r w:rsidRPr="00277238">
              <w:rPr>
                <w:b/>
                <w:sz w:val="8"/>
                <w:szCs w:val="8"/>
              </w:rPr>
              <w:t>Sınıf Nu.:</w:t>
            </w:r>
          </w:p>
        </w:tc>
        <w:tc>
          <w:tcPr>
            <w:tcW w:w="283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2DA470A4" w14:textId="77777777" w:rsidR="002641DB" w:rsidRPr="00E51106" w:rsidRDefault="002641DB" w:rsidP="002641DB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18820C09" w14:textId="77777777" w:rsidR="002641DB" w:rsidRPr="00E51106" w:rsidRDefault="002641DB" w:rsidP="002641DB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5014818C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3DBAAE41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68FD6790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5C7AE823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403</w:t>
            </w:r>
          </w:p>
          <w:p w14:paraId="170F65C9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6FD31B04" w14:textId="68AA2278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CZ05</w:t>
            </w:r>
          </w:p>
          <w:p w14:paraId="3DBBB7A6" w14:textId="5C6D7FF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12B691A1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00FD99FF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403</w:t>
            </w:r>
          </w:p>
          <w:p w14:paraId="0A719453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4AF19E76" w14:textId="6C9F12D6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CZ05</w:t>
            </w:r>
          </w:p>
          <w:p w14:paraId="65813272" w14:textId="061E13FE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303C514B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150767A7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403</w:t>
            </w:r>
          </w:p>
          <w:p w14:paraId="377CCF62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1DBDA48D" w14:textId="176B6DCC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CZ05</w:t>
            </w:r>
          </w:p>
          <w:p w14:paraId="3A1E8354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14:paraId="287922C5" w14:textId="2E841F9D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</w:tcPr>
          <w:p w14:paraId="2C5717DE" w14:textId="6D076A55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9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137201E3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67F901C4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401</w:t>
            </w:r>
          </w:p>
          <w:p w14:paraId="744E1DAE" w14:textId="6431C298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(1,2,3, 7)</w:t>
            </w:r>
          </w:p>
          <w:p w14:paraId="0461ABFA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CZ06</w:t>
            </w:r>
          </w:p>
          <w:p w14:paraId="5C87D43B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CZ05</w:t>
            </w:r>
          </w:p>
          <w:p w14:paraId="33AD97FC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CZ01</w:t>
            </w:r>
          </w:p>
          <w:p w14:paraId="169D2638" w14:textId="32F5E99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CZ03</w:t>
            </w:r>
          </w:p>
        </w:tc>
        <w:tc>
          <w:tcPr>
            <w:tcW w:w="413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20AD5D9E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51D5BCAC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401</w:t>
            </w:r>
          </w:p>
          <w:p w14:paraId="78899673" w14:textId="59262DB9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(1,2,3,7)</w:t>
            </w:r>
          </w:p>
          <w:p w14:paraId="515DA167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CZ06</w:t>
            </w:r>
          </w:p>
          <w:p w14:paraId="1005CE5A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CZ05</w:t>
            </w:r>
          </w:p>
          <w:p w14:paraId="49CA15AE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CZ01</w:t>
            </w:r>
          </w:p>
          <w:p w14:paraId="25CFFE66" w14:textId="68AE9CE2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CZ03</w:t>
            </w:r>
          </w:p>
        </w:tc>
        <w:tc>
          <w:tcPr>
            <w:tcW w:w="471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6271883A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3884160D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401</w:t>
            </w:r>
          </w:p>
          <w:p w14:paraId="3E4ED521" w14:textId="5600D5BD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(1,2,3, 7)</w:t>
            </w:r>
          </w:p>
          <w:p w14:paraId="715315BF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CZ06</w:t>
            </w:r>
          </w:p>
          <w:p w14:paraId="1B763A86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CZ05</w:t>
            </w:r>
          </w:p>
          <w:p w14:paraId="21AFDD28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CZ01</w:t>
            </w:r>
          </w:p>
          <w:p w14:paraId="375F508B" w14:textId="72C3FD0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CZ03</w:t>
            </w:r>
          </w:p>
        </w:tc>
        <w:tc>
          <w:tcPr>
            <w:tcW w:w="471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63CEE9E8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13F04692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401</w:t>
            </w:r>
          </w:p>
          <w:p w14:paraId="03D007FD" w14:textId="23DE80AD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(1,2,3,7)</w:t>
            </w:r>
          </w:p>
          <w:p w14:paraId="5ECF2A2F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CZ06</w:t>
            </w:r>
          </w:p>
          <w:p w14:paraId="4C922C88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CZ05</w:t>
            </w:r>
          </w:p>
          <w:p w14:paraId="1EC346FC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CZ01</w:t>
            </w:r>
          </w:p>
          <w:p w14:paraId="5EA1B4E5" w14:textId="4486E266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CZ03</w:t>
            </w:r>
          </w:p>
        </w:tc>
        <w:tc>
          <w:tcPr>
            <w:tcW w:w="471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7CA58B35" w14:textId="1128E364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4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75DA5E2C" w14:textId="1EB6109C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00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555BA9CE" w14:textId="05796F78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2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388E2C5D" w14:textId="74308C0B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50" w:type="dxa"/>
            <w:gridSpan w:val="2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148AE2C" w14:textId="61F52475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1C4EA547" w14:textId="29C1F320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7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10275FB9" w14:textId="71E65060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47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51900842" w14:textId="3B3B48B0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1EA1C08A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3E64322B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401</w:t>
            </w:r>
          </w:p>
          <w:p w14:paraId="44954DF0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(4)</w:t>
            </w:r>
          </w:p>
          <w:p w14:paraId="1D99B3D4" w14:textId="1D1F7EAF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11708633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24D90076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401</w:t>
            </w:r>
          </w:p>
          <w:p w14:paraId="2036B29C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(4)</w:t>
            </w:r>
          </w:p>
          <w:p w14:paraId="2C949C6A" w14:textId="60C198A4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1D0D64C1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25DEF29E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401</w:t>
            </w:r>
          </w:p>
          <w:p w14:paraId="4DA15176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(4)</w:t>
            </w:r>
          </w:p>
          <w:p w14:paraId="5C416486" w14:textId="557A5041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542" w:type="dxa"/>
            <w:gridSpan w:val="3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53BA5699" w14:textId="0B459CC6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2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37CECBE1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13703D66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409</w:t>
            </w:r>
          </w:p>
          <w:p w14:paraId="47519E8C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(3)</w:t>
            </w:r>
          </w:p>
          <w:p w14:paraId="2E991755" w14:textId="68B30958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0833111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03FE3A96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409</w:t>
            </w:r>
          </w:p>
          <w:p w14:paraId="6EA04FAB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(3)</w:t>
            </w:r>
          </w:p>
          <w:p w14:paraId="4220D2FF" w14:textId="6B142286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CZ06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738208DC" w14:textId="33FC93CE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EFMB,409</w:t>
            </w:r>
          </w:p>
          <w:p w14:paraId="1E18B3CA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(7)</w:t>
            </w:r>
          </w:p>
          <w:p w14:paraId="004B668B" w14:textId="2337F1D3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AZ01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6C5796BA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747895AF" w14:textId="7BBF1362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409</w:t>
            </w:r>
          </w:p>
          <w:p w14:paraId="56BEEB96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(7)</w:t>
            </w:r>
          </w:p>
          <w:p w14:paraId="67A9972B" w14:textId="0B91E53F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AZ01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7019410F" w14:textId="150EB40F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13E1CF05" w14:textId="3D2023EB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C85C6C8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EFGK</w:t>
            </w:r>
          </w:p>
          <w:p w14:paraId="4327D5C6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202</w:t>
            </w:r>
          </w:p>
          <w:p w14:paraId="6A40F514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(1)</w:t>
            </w:r>
          </w:p>
          <w:p w14:paraId="5906EC89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  <w:p w14:paraId="58CF9BF3" w14:textId="3DD321B4" w:rsidR="002641DB" w:rsidRPr="000F515B" w:rsidRDefault="002641DB" w:rsidP="002641D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79AD2FAA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EFGK</w:t>
            </w:r>
          </w:p>
          <w:p w14:paraId="040A7C2E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202</w:t>
            </w:r>
          </w:p>
          <w:p w14:paraId="214AA816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(1)</w:t>
            </w:r>
          </w:p>
          <w:p w14:paraId="2F9EAEC4" w14:textId="481F1062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472" w:type="dxa"/>
            <w:gridSpan w:val="3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66160BED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00698E99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401</w:t>
            </w:r>
          </w:p>
          <w:p w14:paraId="36B31529" w14:textId="63A7349C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(4, 5, 6)</w:t>
            </w:r>
          </w:p>
          <w:p w14:paraId="23DB4A98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CZ05</w:t>
            </w:r>
          </w:p>
          <w:p w14:paraId="7046217A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CZ01</w:t>
            </w:r>
          </w:p>
          <w:p w14:paraId="4C398C35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CZ03</w:t>
            </w:r>
          </w:p>
          <w:p w14:paraId="75A367D9" w14:textId="1A446B91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D34A6E4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6A6252E9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401</w:t>
            </w:r>
          </w:p>
          <w:p w14:paraId="05955096" w14:textId="28C92E1F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(4, 5, 6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) </w:t>
            </w:r>
          </w:p>
          <w:p w14:paraId="7B90F9F4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CZ05</w:t>
            </w:r>
          </w:p>
          <w:p w14:paraId="07408EFE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CZ01</w:t>
            </w:r>
          </w:p>
          <w:p w14:paraId="0D34C519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CZ03</w:t>
            </w:r>
          </w:p>
          <w:p w14:paraId="18D3D716" w14:textId="5521229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1D6B644C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3BF371C1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401</w:t>
            </w:r>
          </w:p>
          <w:p w14:paraId="055FD128" w14:textId="173A0C4F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(4, 5, 6</w:t>
            </w:r>
            <w:proofErr w:type="gramStart"/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, )</w:t>
            </w:r>
            <w:proofErr w:type="gramEnd"/>
          </w:p>
          <w:p w14:paraId="1E416514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CZ05</w:t>
            </w:r>
          </w:p>
          <w:p w14:paraId="4DCF7580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CZ01</w:t>
            </w:r>
          </w:p>
          <w:p w14:paraId="11EF2629" w14:textId="2ADB830C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CZ03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23F2B24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0C66DE5F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401</w:t>
            </w:r>
          </w:p>
          <w:p w14:paraId="616D9144" w14:textId="1B80FC82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(4, 5, 6</w:t>
            </w:r>
            <w:proofErr w:type="gramStart"/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, )</w:t>
            </w:r>
            <w:proofErr w:type="gramEnd"/>
          </w:p>
          <w:p w14:paraId="720A0A67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CZ05</w:t>
            </w:r>
          </w:p>
          <w:p w14:paraId="063E14C5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CZ01</w:t>
            </w:r>
          </w:p>
          <w:p w14:paraId="1E97AB18" w14:textId="16AF8D14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CZ03</w:t>
            </w:r>
          </w:p>
        </w:tc>
        <w:tc>
          <w:tcPr>
            <w:tcW w:w="477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57BA09A3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17109D11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401</w:t>
            </w:r>
          </w:p>
          <w:p w14:paraId="73664966" w14:textId="77777777" w:rsidR="002641D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(23)</w:t>
            </w:r>
          </w:p>
          <w:p w14:paraId="3B8B7409" w14:textId="361ABF0C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</w:tc>
        <w:tc>
          <w:tcPr>
            <w:tcW w:w="472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3B2005E7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EFMB</w:t>
            </w:r>
          </w:p>
          <w:p w14:paraId="568F40E3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401</w:t>
            </w:r>
          </w:p>
          <w:p w14:paraId="50B939BA" w14:textId="77777777" w:rsidR="002641D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(23)</w:t>
            </w:r>
          </w:p>
          <w:p w14:paraId="6FEF5F93" w14:textId="6CE878AC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</w:tc>
        <w:tc>
          <w:tcPr>
            <w:tcW w:w="472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68B2A76F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7082D07B" w14:textId="042A600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403</w:t>
            </w:r>
          </w:p>
          <w:p w14:paraId="720D0E31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(17)</w:t>
            </w:r>
          </w:p>
          <w:p w14:paraId="3687218C" w14:textId="4466B0E9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  <w:p w14:paraId="4D32703B" w14:textId="2679A9B3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0C2DD4FB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3AEB13EF" w14:textId="28CE44B0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403</w:t>
            </w:r>
          </w:p>
          <w:p w14:paraId="712195FB" w14:textId="77777777" w:rsidR="002641DB" w:rsidRPr="000F515B" w:rsidRDefault="002641DB" w:rsidP="002641D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(17)</w:t>
            </w:r>
          </w:p>
          <w:p w14:paraId="23085B95" w14:textId="677AE6B5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305" w:type="dxa"/>
            <w:gridSpan w:val="2"/>
            <w:vMerge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15EF" w14:textId="77777777" w:rsidR="002641DB" w:rsidRPr="00277238" w:rsidRDefault="002641DB" w:rsidP="002641DB"/>
        </w:tc>
      </w:tr>
      <w:tr w:rsidR="002641DB" w:rsidRPr="00277238" w14:paraId="589B6EE0" w14:textId="77777777" w:rsidTr="008D515E">
        <w:trPr>
          <w:cantSplit/>
          <w:trHeight w:val="708"/>
          <w:jc w:val="center"/>
        </w:trPr>
        <w:tc>
          <w:tcPr>
            <w:tcW w:w="132" w:type="dxa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0B600290" w14:textId="77777777" w:rsidR="002641DB" w:rsidRPr="00277238" w:rsidRDefault="002641DB" w:rsidP="002641DB"/>
        </w:tc>
        <w:tc>
          <w:tcPr>
            <w:tcW w:w="440" w:type="dxa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7D4EF2CD" w14:textId="77777777" w:rsidR="002641DB" w:rsidRPr="00F85D01" w:rsidRDefault="002641DB" w:rsidP="002641DB">
            <w:pPr>
              <w:rPr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tcBorders>
              <w:right w:val="double" w:sz="4" w:space="0" w:color="auto"/>
            </w:tcBorders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58C58DEB" w14:textId="77777777" w:rsidR="002641DB" w:rsidRPr="00277238" w:rsidRDefault="002641DB" w:rsidP="002641DB"/>
        </w:tc>
        <w:tc>
          <w:tcPr>
            <w:tcW w:w="283" w:type="dxa"/>
            <w:tcBorders>
              <w:right w:val="single" w:sz="4" w:space="0" w:color="auto"/>
            </w:tcBorders>
            <w:shd w:val="diagStripe" w:color="auto" w:fill="auto"/>
          </w:tcPr>
          <w:p w14:paraId="373FB8AB" w14:textId="77777777" w:rsidR="002641DB" w:rsidRPr="00E51106" w:rsidRDefault="002641DB" w:rsidP="002641DB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diagStripe" w:color="auto" w:fill="auto"/>
          </w:tcPr>
          <w:p w14:paraId="229C4DC4" w14:textId="77777777" w:rsidR="002641DB" w:rsidRPr="00E51106" w:rsidRDefault="002641DB" w:rsidP="002641DB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diagStripe" w:color="auto" w:fill="auto"/>
          </w:tcPr>
          <w:p w14:paraId="61602348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diagStripe" w:color="auto" w:fill="auto"/>
          </w:tcPr>
          <w:p w14:paraId="40365B25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diagStripe" w:color="auto" w:fill="auto"/>
          </w:tcPr>
          <w:p w14:paraId="00537A0E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diagStripe" w:color="auto" w:fill="auto"/>
          </w:tcPr>
          <w:p w14:paraId="1D7E15DF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diagStripe" w:color="auto" w:fill="auto"/>
          </w:tcPr>
          <w:p w14:paraId="0919DAFE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3" w:type="dxa"/>
            <w:tcBorders>
              <w:left w:val="single" w:sz="4" w:space="0" w:color="auto"/>
              <w:right w:val="double" w:sz="4" w:space="0" w:color="auto"/>
            </w:tcBorders>
            <w:shd w:val="diagStripe" w:color="auto" w:fill="auto"/>
          </w:tcPr>
          <w:p w14:paraId="216D9DBC" w14:textId="430F265E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9" w:type="dxa"/>
            <w:tcBorders>
              <w:left w:val="double" w:sz="4" w:space="0" w:color="auto"/>
            </w:tcBorders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474A070E" w14:textId="03DF1D24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3" w:type="dxa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7DFD850A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01E5D27D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68C8B0A4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762D7C5D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4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4A08E522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00" w:type="dxa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524B322D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2" w:type="dxa"/>
            <w:gridSpan w:val="2"/>
            <w:tcBorders>
              <w:right w:val="double" w:sz="4" w:space="0" w:color="auto"/>
            </w:tcBorders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29D0C69C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50" w:type="dxa"/>
            <w:gridSpan w:val="2"/>
            <w:tcBorders>
              <w:left w:val="double" w:sz="4" w:space="0" w:color="auto"/>
            </w:tcBorders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4960157B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0624DC1D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7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4F1D0280" w14:textId="77777777" w:rsidR="002641DB" w:rsidRPr="00F10478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47" w:type="dxa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26F5CAA8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3E6C66EC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5FB5480B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4899C5CE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42" w:type="dxa"/>
            <w:gridSpan w:val="3"/>
            <w:tcBorders>
              <w:right w:val="double" w:sz="4" w:space="0" w:color="auto"/>
            </w:tcBorders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4E465AAF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2" w:type="dxa"/>
            <w:tcBorders>
              <w:left w:val="double" w:sz="4" w:space="0" w:color="auto"/>
            </w:tcBorders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7C11C629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50EC03E3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095DF203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741A08B2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25CC89EE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32D42D47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10D9D104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0F34403A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3"/>
            <w:tcBorders>
              <w:left w:val="double" w:sz="4" w:space="0" w:color="auto"/>
            </w:tcBorders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6290A645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62477D8E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6BA89E47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3ECD0700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7" w:type="dxa"/>
            <w:gridSpan w:val="2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5A92528E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3A75FD55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472" w:type="dxa"/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5B84875C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diagStripe" w:color="auto" w:fill="auto"/>
            <w:tcMar>
              <w:left w:w="0" w:type="dxa"/>
              <w:right w:w="0" w:type="dxa"/>
            </w:tcMar>
            <w:vAlign w:val="center"/>
          </w:tcPr>
          <w:p w14:paraId="0649BA54" w14:textId="77777777" w:rsidR="002641DB" w:rsidRPr="000F515B" w:rsidRDefault="002641DB" w:rsidP="002641DB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05" w:type="dxa"/>
            <w:gridSpan w:val="2"/>
            <w:vMerge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DDD30" w14:textId="77777777" w:rsidR="002641DB" w:rsidRPr="00277238" w:rsidRDefault="002641DB" w:rsidP="002641DB"/>
        </w:tc>
      </w:tr>
      <w:tr w:rsidR="00F94125" w:rsidRPr="00277238" w14:paraId="538F3B90" w14:textId="77777777" w:rsidTr="008D515E">
        <w:trPr>
          <w:cantSplit/>
          <w:trHeight w:val="1009"/>
          <w:jc w:val="center"/>
        </w:trPr>
        <w:tc>
          <w:tcPr>
            <w:tcW w:w="132" w:type="dxa"/>
            <w:vMerge w:val="restart"/>
            <w:tcBorders>
              <w:right w:val="single" w:sz="4" w:space="0" w:color="auto"/>
            </w:tcBorders>
            <w:shd w:val="clear" w:color="auto" w:fill="92D050"/>
            <w:tcMar>
              <w:left w:w="0" w:type="dxa"/>
              <w:right w:w="0" w:type="dxa"/>
            </w:tcMar>
            <w:textDirection w:val="btLr"/>
            <w:vAlign w:val="center"/>
          </w:tcPr>
          <w:p w14:paraId="5DF96B8D" w14:textId="43B67D17" w:rsidR="00F94125" w:rsidRPr="00277238" w:rsidRDefault="00F94125" w:rsidP="00F94125">
            <w:pPr>
              <w:ind w:left="113" w:right="113"/>
              <w:jc w:val="center"/>
              <w:rPr>
                <w:b/>
                <w:sz w:val="10"/>
                <w:szCs w:val="10"/>
              </w:rPr>
            </w:pPr>
            <w:bookmarkStart w:id="1" w:name="_Hlk243602749"/>
            <w:r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299" distR="114299" simplePos="0" relativeHeight="252477440" behindDoc="0" locked="0" layoutInCell="1" allowOverlap="1" wp14:anchorId="11DC07E5" wp14:editId="48E2E6A1">
                      <wp:simplePos x="0" y="0"/>
                      <wp:positionH relativeFrom="column">
                        <wp:posOffset>-1991995</wp:posOffset>
                      </wp:positionH>
                      <wp:positionV relativeFrom="paragraph">
                        <wp:posOffset>-2580005</wp:posOffset>
                      </wp:positionV>
                      <wp:extent cx="3967480" cy="0"/>
                      <wp:effectExtent l="13970" t="5080" r="5080" b="8890"/>
                      <wp:wrapNone/>
                      <wp:docPr id="1" name="AutoShap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39674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0C0F3" id="AutoShape 104" o:spid="_x0000_s1026" type="#_x0000_t32" style="position:absolute;margin-left:-156.85pt;margin-top:-203.15pt;width:312.4pt;height:0;rotation:90;z-index:252477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"/>
                  </w:pict>
                </mc:Fallback>
              </mc:AlternateContent>
            </w:r>
            <w:r w:rsidRPr="00277238">
              <w:rPr>
                <w:b/>
                <w:sz w:val="10"/>
                <w:szCs w:val="10"/>
              </w:rPr>
              <w:t>İngilizce Öğretmenliği</w:t>
            </w:r>
          </w:p>
          <w:p w14:paraId="449FFACE" w14:textId="77777777" w:rsidR="00F94125" w:rsidRPr="00277238" w:rsidRDefault="00F94125" w:rsidP="00F94125">
            <w:pPr>
              <w:ind w:left="113" w:right="113"/>
              <w:jc w:val="center"/>
              <w:rPr>
                <w:b/>
                <w:sz w:val="10"/>
                <w:szCs w:val="10"/>
              </w:rPr>
            </w:pPr>
            <w:r w:rsidRPr="00277238">
              <w:rPr>
                <w:b/>
                <w:sz w:val="10"/>
                <w:szCs w:val="10"/>
              </w:rPr>
              <w:t>B Şubesi</w:t>
            </w:r>
          </w:p>
        </w:tc>
        <w:tc>
          <w:tcPr>
            <w:tcW w:w="440" w:type="dxa"/>
            <w:tcBorders>
              <w:left w:val="sing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  <w:vAlign w:val="center"/>
          </w:tcPr>
          <w:p w14:paraId="486590F8" w14:textId="77777777" w:rsidR="00F94125" w:rsidRPr="00F85D01" w:rsidRDefault="00F94125" w:rsidP="00F94125">
            <w:pPr>
              <w:jc w:val="center"/>
              <w:rPr>
                <w:sz w:val="16"/>
                <w:szCs w:val="16"/>
              </w:rPr>
            </w:pPr>
            <w:r w:rsidRPr="00F85D01">
              <w:rPr>
                <w:b/>
                <w:sz w:val="16"/>
                <w:szCs w:val="16"/>
              </w:rPr>
              <w:t>Sınıf-1B</w:t>
            </w:r>
          </w:p>
        </w:tc>
        <w:tc>
          <w:tcPr>
            <w:tcW w:w="274" w:type="dxa"/>
            <w:gridSpan w:val="2"/>
            <w:tcBorders>
              <w:righ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  <w:vAlign w:val="center"/>
          </w:tcPr>
          <w:p w14:paraId="7B7755A7" w14:textId="77777777" w:rsidR="00F94125" w:rsidRPr="00277238" w:rsidRDefault="00F94125" w:rsidP="00F94125">
            <w:pPr>
              <w:rPr>
                <w:b/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Ders Adı</w:t>
            </w:r>
          </w:p>
          <w:p w14:paraId="2C1DE686" w14:textId="77777777" w:rsidR="00F94125" w:rsidRPr="00277238" w:rsidRDefault="00F94125" w:rsidP="00F94125">
            <w:pPr>
              <w:rPr>
                <w:b/>
                <w:sz w:val="8"/>
                <w:szCs w:val="8"/>
              </w:rPr>
            </w:pPr>
            <w:proofErr w:type="spellStart"/>
            <w:r w:rsidRPr="00277238">
              <w:rPr>
                <w:b/>
                <w:sz w:val="8"/>
                <w:szCs w:val="8"/>
              </w:rPr>
              <w:t>Öğrt</w:t>
            </w:r>
            <w:proofErr w:type="spellEnd"/>
            <w:r w:rsidRPr="00277238">
              <w:rPr>
                <w:b/>
                <w:sz w:val="8"/>
                <w:szCs w:val="8"/>
              </w:rPr>
              <w:t xml:space="preserve">. </w:t>
            </w:r>
            <w:proofErr w:type="spellStart"/>
            <w:r w:rsidRPr="00277238">
              <w:rPr>
                <w:b/>
                <w:sz w:val="8"/>
                <w:szCs w:val="8"/>
              </w:rPr>
              <w:t>Elm</w:t>
            </w:r>
            <w:proofErr w:type="spellEnd"/>
            <w:r w:rsidRPr="00277238">
              <w:rPr>
                <w:b/>
                <w:sz w:val="8"/>
                <w:szCs w:val="8"/>
              </w:rPr>
              <w:t>.</w:t>
            </w:r>
          </w:p>
          <w:p w14:paraId="12216A17" w14:textId="77777777" w:rsidR="00F94125" w:rsidRPr="00277238" w:rsidRDefault="00F94125" w:rsidP="00F94125">
            <w:pPr>
              <w:rPr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Sınıf Nu.: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E5B8B7" w:themeFill="accent2" w:themeFillTint="66"/>
          </w:tcPr>
          <w:p w14:paraId="63FF8FA0" w14:textId="77777777" w:rsidR="00F94125" w:rsidRPr="00E51106" w:rsidRDefault="00F94125" w:rsidP="00F9412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5E35C6F6" w14:textId="77777777" w:rsidR="00F94125" w:rsidRPr="00E51106" w:rsidRDefault="00F94125" w:rsidP="00F9412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501EC367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473B1FCF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4240166D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2FA91F5A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6248BAD" w14:textId="47BC5DB0" w:rsidR="00F94125" w:rsidRPr="002008E1" w:rsidRDefault="00F94125" w:rsidP="00F9412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3" w:type="dxa"/>
            <w:tcBorders>
              <w:left w:val="single" w:sz="4" w:space="0" w:color="auto"/>
              <w:right w:val="double" w:sz="4" w:space="0" w:color="auto"/>
            </w:tcBorders>
            <w:shd w:val="clear" w:color="auto" w:fill="E5B8B7" w:themeFill="accent2" w:themeFillTint="66"/>
          </w:tcPr>
          <w:p w14:paraId="5C1922F1" w14:textId="5DB186D7" w:rsidR="00F94125" w:rsidRPr="002008E1" w:rsidRDefault="00F94125" w:rsidP="00F9412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9" w:type="dxa"/>
            <w:tcBorders>
              <w:lef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2A62CB7D" w14:textId="5B480FD3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3" w:type="dxa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2B253FCC" w14:textId="4B0722A4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4F0D303A" w14:textId="14F6F799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480006F9" w14:textId="3551DD71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4418597F" w14:textId="09473186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4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752E2B36" w14:textId="0B439F0D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500" w:type="dxa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73C9ACD" w14:textId="78D6F8A5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2" w:type="dxa"/>
            <w:gridSpan w:val="2"/>
            <w:tcBorders>
              <w:righ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3B0B5868" w14:textId="33A9152C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50" w:type="dxa"/>
            <w:gridSpan w:val="2"/>
            <w:tcBorders>
              <w:lef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3D4B4E85" w14:textId="0AFA95A3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D101BC3" w14:textId="5B4F4443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7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3E05BA58" w14:textId="659E7816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7CCA85C7" w14:textId="45619AB3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07B0BE6" w14:textId="3C396022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B84198D" w14:textId="40328BCB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539AF6A3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7AF49F48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103</w:t>
            </w:r>
          </w:p>
          <w:p w14:paraId="0950155C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(6)</w:t>
            </w:r>
          </w:p>
          <w:p w14:paraId="605030C7" w14:textId="5252CB6F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  <w:p w14:paraId="65D4E307" w14:textId="4631B230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42" w:type="dxa"/>
            <w:gridSpan w:val="3"/>
            <w:tcBorders>
              <w:righ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3E09A15C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12802522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103</w:t>
            </w:r>
          </w:p>
          <w:p w14:paraId="2A7C7AE0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(6)</w:t>
            </w:r>
          </w:p>
          <w:p w14:paraId="0482AF6E" w14:textId="0F2DF39F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  <w:p w14:paraId="331680B6" w14:textId="591D539B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2" w:type="dxa"/>
            <w:tcBorders>
              <w:lef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1549D56" w14:textId="0BDB985B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2624B034" w14:textId="02708F4A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68888B10" w14:textId="766D79AF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594BD7CA" w14:textId="3754391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4DA242FD" w14:textId="67733910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64F0BF3F" w14:textId="4A60F912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640C4C0B" w14:textId="77777777" w:rsidR="00F94125" w:rsidRPr="002008E1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008E1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46CE24D4" w14:textId="77777777" w:rsidR="00F94125" w:rsidRPr="002008E1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008E1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6D67A2E4" w14:textId="77777777" w:rsidR="00F94125" w:rsidRPr="002008E1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008E1">
              <w:rPr>
                <w:rFonts w:ascii="Times New Roman" w:hAnsi="Times New Roman" w:cs="Times New Roman"/>
                <w:sz w:val="14"/>
                <w:szCs w:val="14"/>
              </w:rPr>
              <w:t>(6)</w:t>
            </w:r>
          </w:p>
          <w:p w14:paraId="3BE108C7" w14:textId="77777777" w:rsidR="00F94125" w:rsidRPr="002008E1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008E1">
              <w:rPr>
                <w:rFonts w:ascii="Times New Roman" w:hAnsi="Times New Roman" w:cs="Times New Roman"/>
                <w:sz w:val="14"/>
                <w:szCs w:val="14"/>
              </w:rPr>
              <w:t>AZ03</w:t>
            </w:r>
          </w:p>
          <w:p w14:paraId="02E5BDD7" w14:textId="114C2861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431A8F30" w14:textId="77777777" w:rsidR="00F94125" w:rsidRPr="002008E1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008E1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6CF3F68E" w14:textId="77777777" w:rsidR="00F94125" w:rsidRPr="002008E1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008E1">
              <w:rPr>
                <w:rFonts w:ascii="Times New Roman" w:hAnsi="Times New Roman" w:cs="Times New Roman"/>
                <w:sz w:val="14"/>
                <w:szCs w:val="14"/>
              </w:rPr>
              <w:t>101</w:t>
            </w:r>
          </w:p>
          <w:p w14:paraId="6646A8C9" w14:textId="77777777" w:rsidR="00F94125" w:rsidRPr="002008E1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008E1">
              <w:rPr>
                <w:rFonts w:ascii="Times New Roman" w:hAnsi="Times New Roman" w:cs="Times New Roman"/>
                <w:sz w:val="14"/>
                <w:szCs w:val="14"/>
              </w:rPr>
              <w:t>(6)</w:t>
            </w:r>
          </w:p>
          <w:p w14:paraId="3FC602F5" w14:textId="77777777" w:rsidR="00F94125" w:rsidRPr="002008E1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008E1">
              <w:rPr>
                <w:rFonts w:ascii="Times New Roman" w:hAnsi="Times New Roman" w:cs="Times New Roman"/>
                <w:sz w:val="14"/>
                <w:szCs w:val="14"/>
              </w:rPr>
              <w:t>AZ03</w:t>
            </w:r>
          </w:p>
          <w:p w14:paraId="42B08E70" w14:textId="628375F2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3"/>
            <w:tcBorders>
              <w:lef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A553469" w14:textId="5A930561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01C862D6" w14:textId="2CB6BF4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420B5AD8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48A8D88D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107</w:t>
            </w:r>
          </w:p>
          <w:p w14:paraId="03CEE20B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(23)</w:t>
            </w:r>
          </w:p>
          <w:p w14:paraId="7F84522D" w14:textId="0CC2043A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5C31CFD0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ELT</w:t>
            </w:r>
          </w:p>
          <w:p w14:paraId="7DFE4716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107</w:t>
            </w:r>
          </w:p>
          <w:p w14:paraId="1EF9FFBF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(23)</w:t>
            </w:r>
          </w:p>
          <w:p w14:paraId="2E0C40A8" w14:textId="5CB79CA4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  <w:p w14:paraId="12518F86" w14:textId="5945A0F9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5DFBC5F2" w14:textId="4D1BCB85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72" w:type="dxa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1EE5AC95" w14:textId="6EE472FA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472" w:type="dxa"/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6C1A9789" w14:textId="6AE9C1B6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E5B8B7" w:themeFill="accent2" w:themeFillTint="66"/>
            <w:tcMar>
              <w:left w:w="0" w:type="dxa"/>
              <w:right w:w="0" w:type="dxa"/>
            </w:tcMar>
          </w:tcPr>
          <w:p w14:paraId="53344094" w14:textId="24B9535D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05" w:type="dxa"/>
            <w:gridSpan w:val="2"/>
            <w:vMerge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577E" w14:textId="77777777" w:rsidR="00F94125" w:rsidRPr="00277238" w:rsidRDefault="00F94125" w:rsidP="00F94125"/>
        </w:tc>
      </w:tr>
      <w:bookmarkEnd w:id="1"/>
      <w:tr w:rsidR="00F94125" w:rsidRPr="00277238" w14:paraId="29CAEFDB" w14:textId="77777777" w:rsidTr="008D515E">
        <w:trPr>
          <w:cantSplit/>
          <w:trHeight w:val="950"/>
          <w:jc w:val="center"/>
        </w:trPr>
        <w:tc>
          <w:tcPr>
            <w:tcW w:w="132" w:type="dxa"/>
            <w:vMerge/>
            <w:tcBorders>
              <w:right w:val="single" w:sz="4" w:space="0" w:color="auto"/>
            </w:tcBorders>
            <w:shd w:val="clear" w:color="auto" w:fill="92D050"/>
            <w:tcMar>
              <w:left w:w="0" w:type="dxa"/>
              <w:right w:w="0" w:type="dxa"/>
            </w:tcMar>
            <w:vAlign w:val="center"/>
          </w:tcPr>
          <w:p w14:paraId="38ECE565" w14:textId="77777777" w:rsidR="00F94125" w:rsidRPr="00277238" w:rsidRDefault="00F94125" w:rsidP="00F94125"/>
        </w:tc>
        <w:tc>
          <w:tcPr>
            <w:tcW w:w="440" w:type="dxa"/>
            <w:tcBorders>
              <w:left w:val="sing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  <w:vAlign w:val="center"/>
          </w:tcPr>
          <w:p w14:paraId="7329249C" w14:textId="77777777" w:rsidR="00F94125" w:rsidRPr="00F85D01" w:rsidRDefault="00F94125" w:rsidP="00F94125">
            <w:pPr>
              <w:rPr>
                <w:sz w:val="16"/>
                <w:szCs w:val="16"/>
              </w:rPr>
            </w:pPr>
            <w:r w:rsidRPr="00F85D01">
              <w:rPr>
                <w:b/>
                <w:sz w:val="16"/>
                <w:szCs w:val="16"/>
              </w:rPr>
              <w:t>Sınıf-2B</w:t>
            </w:r>
          </w:p>
        </w:tc>
        <w:tc>
          <w:tcPr>
            <w:tcW w:w="274" w:type="dxa"/>
            <w:gridSpan w:val="2"/>
            <w:tcBorders>
              <w:righ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  <w:vAlign w:val="center"/>
          </w:tcPr>
          <w:p w14:paraId="0C6E7B79" w14:textId="77777777" w:rsidR="00F94125" w:rsidRPr="00277238" w:rsidRDefault="00F94125" w:rsidP="00F94125">
            <w:pPr>
              <w:rPr>
                <w:b/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Ders Adı</w:t>
            </w:r>
          </w:p>
          <w:p w14:paraId="05837BBF" w14:textId="77777777" w:rsidR="00F94125" w:rsidRPr="00277238" w:rsidRDefault="00F94125" w:rsidP="00F94125">
            <w:pPr>
              <w:rPr>
                <w:b/>
                <w:sz w:val="8"/>
                <w:szCs w:val="8"/>
              </w:rPr>
            </w:pPr>
            <w:proofErr w:type="spellStart"/>
            <w:r w:rsidRPr="00277238">
              <w:rPr>
                <w:b/>
                <w:sz w:val="8"/>
                <w:szCs w:val="8"/>
              </w:rPr>
              <w:t>Öğrt</w:t>
            </w:r>
            <w:proofErr w:type="spellEnd"/>
            <w:r w:rsidRPr="00277238">
              <w:rPr>
                <w:b/>
                <w:sz w:val="8"/>
                <w:szCs w:val="8"/>
              </w:rPr>
              <w:t xml:space="preserve">. </w:t>
            </w:r>
            <w:proofErr w:type="spellStart"/>
            <w:r w:rsidRPr="00277238">
              <w:rPr>
                <w:b/>
                <w:sz w:val="8"/>
                <w:szCs w:val="8"/>
              </w:rPr>
              <w:t>Elm</w:t>
            </w:r>
            <w:proofErr w:type="spellEnd"/>
            <w:r w:rsidRPr="00277238">
              <w:rPr>
                <w:b/>
                <w:sz w:val="8"/>
                <w:szCs w:val="8"/>
              </w:rPr>
              <w:t>.</w:t>
            </w:r>
          </w:p>
          <w:p w14:paraId="202EF700" w14:textId="77777777" w:rsidR="00F94125" w:rsidRPr="00277238" w:rsidRDefault="00F94125" w:rsidP="00F94125">
            <w:r w:rsidRPr="00277238">
              <w:rPr>
                <w:b/>
                <w:sz w:val="8"/>
                <w:szCs w:val="8"/>
              </w:rPr>
              <w:t>Sınıf Nu.: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5DEC006D" w14:textId="77777777" w:rsidR="00F94125" w:rsidRPr="00E51106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1D943BE" w14:textId="77777777" w:rsidR="00F94125" w:rsidRPr="00E51106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708AA50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27A942F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23938FBD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EFE1621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24A3F357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3" w:type="dxa"/>
            <w:tcBorders>
              <w:left w:val="sing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7D8A6DCE" w14:textId="61F70E49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29" w:type="dxa"/>
            <w:tcBorders>
              <w:lef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3139F4DB" w14:textId="610D37DB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13" w:type="dxa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177342F6" w14:textId="698195A4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3BDCA332" w14:textId="618393AB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1A6D881D" w14:textId="531180B5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770B76EE" w14:textId="6A31ADDA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4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0DDE83B9" w14:textId="26D9127F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00" w:type="dxa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2C6FFC0B" w14:textId="6ED6E9B9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2" w:type="dxa"/>
            <w:gridSpan w:val="2"/>
            <w:tcBorders>
              <w:righ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5F24EF70" w14:textId="14F0A42C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50" w:type="dxa"/>
            <w:gridSpan w:val="2"/>
            <w:tcBorders>
              <w:lef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2702736E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24131157" w14:textId="79C8F2C0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7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5AF7398F" w14:textId="34F7AAC9" w:rsidR="00F94125" w:rsidRPr="00F10478" w:rsidRDefault="00F94125" w:rsidP="00F94125">
            <w:pPr>
              <w:jc w:val="center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447" w:type="dxa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0684959C" w14:textId="724F2A10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276C2E1B" w14:textId="34E3203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7C3190A1" w14:textId="08579E59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148673FE" w14:textId="0E0486F4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42" w:type="dxa"/>
            <w:gridSpan w:val="3"/>
            <w:tcBorders>
              <w:righ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051C825C" w14:textId="7E75F352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2" w:type="dxa"/>
            <w:tcBorders>
              <w:lef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31C1C7E8" w14:textId="7330267C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721EE9DE" w14:textId="02AAF2C5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26FEDAA4" w14:textId="30213EE0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1A169C1F" w14:textId="41D1FE9A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7070233B" w14:textId="63CA59F1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190483B3" w14:textId="1B0DB993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5D3D27D7" w14:textId="79CC1F20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0E2E5DB1" w14:textId="6B27811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3"/>
            <w:tcBorders>
              <w:lef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23CD0913" w14:textId="3E003100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0BE1D31B" w14:textId="521DFC98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716C64EF" w14:textId="63704209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66691284" w14:textId="01E0C9F6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7" w:type="dxa"/>
            <w:gridSpan w:val="2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67F84F28" w14:textId="27B0A32F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3C019F60" w14:textId="06591795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254C0AA8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</w:tcPr>
          <w:p w14:paraId="71418E45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5" w:type="dxa"/>
            <w:gridSpan w:val="2"/>
            <w:vMerge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BD297" w14:textId="77777777" w:rsidR="00F94125" w:rsidRPr="00277238" w:rsidRDefault="00F94125" w:rsidP="00F94125"/>
        </w:tc>
      </w:tr>
      <w:tr w:rsidR="00F94125" w:rsidRPr="00277238" w14:paraId="797FB60E" w14:textId="77777777" w:rsidTr="008D515E">
        <w:trPr>
          <w:cantSplit/>
          <w:trHeight w:val="946"/>
          <w:jc w:val="center"/>
        </w:trPr>
        <w:tc>
          <w:tcPr>
            <w:tcW w:w="132" w:type="dxa"/>
            <w:vMerge/>
            <w:tcBorders>
              <w:right w:val="single" w:sz="4" w:space="0" w:color="auto"/>
            </w:tcBorders>
            <w:shd w:val="clear" w:color="auto" w:fill="92D050"/>
            <w:tcMar>
              <w:left w:w="0" w:type="dxa"/>
              <w:right w:w="0" w:type="dxa"/>
            </w:tcMar>
            <w:vAlign w:val="center"/>
          </w:tcPr>
          <w:p w14:paraId="696067EB" w14:textId="77777777" w:rsidR="00F94125" w:rsidRPr="00277238" w:rsidRDefault="00F94125" w:rsidP="00F94125"/>
        </w:tc>
        <w:tc>
          <w:tcPr>
            <w:tcW w:w="440" w:type="dxa"/>
            <w:tcBorders>
              <w:left w:val="sing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  <w:vAlign w:val="center"/>
          </w:tcPr>
          <w:p w14:paraId="327F8787" w14:textId="77777777" w:rsidR="00F94125" w:rsidRPr="00F85D01" w:rsidRDefault="00F94125" w:rsidP="00F94125">
            <w:pPr>
              <w:rPr>
                <w:sz w:val="16"/>
                <w:szCs w:val="16"/>
              </w:rPr>
            </w:pPr>
            <w:r w:rsidRPr="00F85D01">
              <w:rPr>
                <w:b/>
                <w:sz w:val="16"/>
                <w:szCs w:val="16"/>
              </w:rPr>
              <w:t>Sınıf-3B</w:t>
            </w:r>
          </w:p>
        </w:tc>
        <w:tc>
          <w:tcPr>
            <w:tcW w:w="274" w:type="dxa"/>
            <w:gridSpan w:val="2"/>
            <w:tcBorders>
              <w:righ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  <w:vAlign w:val="center"/>
          </w:tcPr>
          <w:p w14:paraId="617F01C2" w14:textId="77777777" w:rsidR="00F94125" w:rsidRPr="00277238" w:rsidRDefault="00F94125" w:rsidP="00F94125">
            <w:pPr>
              <w:rPr>
                <w:b/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Ders Adı</w:t>
            </w:r>
          </w:p>
          <w:p w14:paraId="607366C3" w14:textId="77777777" w:rsidR="00F94125" w:rsidRPr="00277238" w:rsidRDefault="00F94125" w:rsidP="00F94125">
            <w:pPr>
              <w:rPr>
                <w:b/>
                <w:sz w:val="8"/>
                <w:szCs w:val="8"/>
              </w:rPr>
            </w:pPr>
            <w:proofErr w:type="spellStart"/>
            <w:r w:rsidRPr="00277238">
              <w:rPr>
                <w:b/>
                <w:sz w:val="8"/>
                <w:szCs w:val="8"/>
              </w:rPr>
              <w:t>Öğrt</w:t>
            </w:r>
            <w:proofErr w:type="spellEnd"/>
            <w:r w:rsidRPr="00277238">
              <w:rPr>
                <w:b/>
                <w:sz w:val="8"/>
                <w:szCs w:val="8"/>
              </w:rPr>
              <w:t xml:space="preserve">. </w:t>
            </w:r>
            <w:proofErr w:type="spellStart"/>
            <w:r w:rsidRPr="00277238">
              <w:rPr>
                <w:b/>
                <w:sz w:val="8"/>
                <w:szCs w:val="8"/>
              </w:rPr>
              <w:t>Elm</w:t>
            </w:r>
            <w:proofErr w:type="spellEnd"/>
            <w:r w:rsidRPr="00277238">
              <w:rPr>
                <w:b/>
                <w:sz w:val="8"/>
                <w:szCs w:val="8"/>
              </w:rPr>
              <w:t>.</w:t>
            </w:r>
          </w:p>
          <w:p w14:paraId="463A2746" w14:textId="77777777" w:rsidR="00F94125" w:rsidRPr="00277238" w:rsidRDefault="00F94125" w:rsidP="00F94125">
            <w:r w:rsidRPr="00277238">
              <w:rPr>
                <w:b/>
                <w:sz w:val="8"/>
                <w:szCs w:val="8"/>
              </w:rPr>
              <w:t>Sınıf Nu.: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FBD4B4" w:themeFill="accent6" w:themeFillTint="66"/>
          </w:tcPr>
          <w:p w14:paraId="6A520266" w14:textId="77777777" w:rsidR="00F94125" w:rsidRPr="00E51106" w:rsidRDefault="00F94125" w:rsidP="00F9412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6732EE33" w14:textId="77777777" w:rsidR="00F94125" w:rsidRPr="00E51106" w:rsidRDefault="00F94125" w:rsidP="00F9412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7E910FE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33D9A6B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D59D2E9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9FD1EE4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E970065" w14:textId="609D9BA1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3" w:type="dxa"/>
            <w:tcBorders>
              <w:left w:val="single" w:sz="4" w:space="0" w:color="auto"/>
              <w:right w:val="double" w:sz="4" w:space="0" w:color="auto"/>
            </w:tcBorders>
            <w:shd w:val="clear" w:color="auto" w:fill="FBD4B4" w:themeFill="accent6" w:themeFillTint="66"/>
          </w:tcPr>
          <w:p w14:paraId="146EE750" w14:textId="45C2E37A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9" w:type="dxa"/>
            <w:tcBorders>
              <w:lef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73FA2039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ELT</w:t>
            </w:r>
          </w:p>
          <w:p w14:paraId="0173F09C" w14:textId="6DD087E4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307</w:t>
            </w:r>
          </w:p>
          <w:p w14:paraId="2985C480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(6)</w:t>
            </w:r>
          </w:p>
          <w:p w14:paraId="776FE378" w14:textId="06AF198B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AZ01</w:t>
            </w:r>
          </w:p>
        </w:tc>
        <w:tc>
          <w:tcPr>
            <w:tcW w:w="413" w:type="dxa"/>
            <w:tcBorders>
              <w:lef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1C0D121F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ELT</w:t>
            </w:r>
          </w:p>
          <w:p w14:paraId="3C7CF2B3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307</w:t>
            </w:r>
          </w:p>
          <w:p w14:paraId="6AE25B5A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(6)</w:t>
            </w:r>
          </w:p>
          <w:p w14:paraId="1A7674E6" w14:textId="1E81B54D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AZ01</w:t>
            </w:r>
          </w:p>
        </w:tc>
        <w:tc>
          <w:tcPr>
            <w:tcW w:w="471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4D6F4A3C" w14:textId="0A3CC99F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417FBFDB" w14:textId="45D151D2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5CF00927" w14:textId="54DFF876" w:rsidR="00F94125" w:rsidRPr="000F515B" w:rsidRDefault="00F94125" w:rsidP="00F94125">
            <w:pPr>
              <w:jc w:val="center"/>
              <w:rPr>
                <w:rFonts w:eastAsia="Calibri" w:cstheme="minorHAnsi"/>
                <w:sz w:val="14"/>
                <w:szCs w:val="14"/>
              </w:rPr>
            </w:pPr>
          </w:p>
        </w:tc>
        <w:tc>
          <w:tcPr>
            <w:tcW w:w="44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7F9BF9C7" w14:textId="2F4BB2B1" w:rsidR="00F94125" w:rsidRPr="000F515B" w:rsidRDefault="00F94125" w:rsidP="00F94125">
            <w:pPr>
              <w:jc w:val="center"/>
              <w:rPr>
                <w:rFonts w:eastAsia="Calibri" w:cstheme="minorHAnsi"/>
                <w:sz w:val="14"/>
                <w:szCs w:val="14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1DCA349E" w14:textId="0612F264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92" w:type="dxa"/>
            <w:gridSpan w:val="2"/>
            <w:tcBorders>
              <w:righ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71514579" w14:textId="7B3E62C6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50" w:type="dxa"/>
            <w:gridSpan w:val="2"/>
            <w:tcBorders>
              <w:lef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55E31603" w14:textId="0E480040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23AE9642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7BC72F86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303</w:t>
            </w:r>
          </w:p>
          <w:p w14:paraId="2F32EA88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(5)</w:t>
            </w:r>
          </w:p>
          <w:p w14:paraId="4F5C2F28" w14:textId="4F88FB65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  <w:p w14:paraId="03D05007" w14:textId="237727CF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7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2D3EFB0E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64320D2B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303</w:t>
            </w:r>
          </w:p>
          <w:p w14:paraId="79FDDBE0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(5)</w:t>
            </w:r>
          </w:p>
          <w:p w14:paraId="1AE91F02" w14:textId="381E9625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  <w:p w14:paraId="699AD556" w14:textId="6F30169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47" w:type="dxa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22DF953F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766D450F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303</w:t>
            </w:r>
          </w:p>
          <w:p w14:paraId="44D6A3ED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(5)</w:t>
            </w:r>
          </w:p>
          <w:p w14:paraId="795B8D84" w14:textId="3758976E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  <w:p w14:paraId="73F7384E" w14:textId="58FF52F9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6E37F009" w14:textId="7FD3B78B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73007217" w14:textId="11ED05FC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7325E10D" w14:textId="3235491E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42" w:type="dxa"/>
            <w:gridSpan w:val="3"/>
            <w:tcBorders>
              <w:righ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0F37A3F1" w14:textId="64126EE6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2" w:type="dxa"/>
            <w:tcBorders>
              <w:lef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6498FD89" w14:textId="5D4AB9CC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129E1A3F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56618CC5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301</w:t>
            </w:r>
          </w:p>
          <w:p w14:paraId="5FECA20A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5C435852" w14:textId="50F7429F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11A452E4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680CB989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301</w:t>
            </w:r>
          </w:p>
          <w:p w14:paraId="47C90B1D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1EA01CAE" w14:textId="48854823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0B7B6AF9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18C383C3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301</w:t>
            </w:r>
          </w:p>
          <w:p w14:paraId="4E55DA21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7F78FF59" w14:textId="2347044B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CZ02</w:t>
            </w: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5FE8E5C0" w14:textId="33B32D35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04C2F0AA" w14:textId="3F60067A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45974B2D" w14:textId="44132FA2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582BD7A3" w14:textId="1D768655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3"/>
            <w:tcBorders>
              <w:lef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24FC5D56" w14:textId="4B9FECC6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00956CE9" w14:textId="1286E0D0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7F7FD0C0" w14:textId="4BCB5A8E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65785919" w14:textId="535DD9CB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7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54FF097E" w14:textId="6261D268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571C18D0" w14:textId="5DD1C814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6BF0CEEF" w14:textId="53F5A179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right w:val="double" w:sz="4" w:space="0" w:color="auto"/>
            </w:tcBorders>
            <w:shd w:val="clear" w:color="auto" w:fill="FBD4B4" w:themeFill="accent6" w:themeFillTint="66"/>
            <w:tcMar>
              <w:left w:w="0" w:type="dxa"/>
              <w:right w:w="0" w:type="dxa"/>
            </w:tcMar>
          </w:tcPr>
          <w:p w14:paraId="103F8BD5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5" w:type="dxa"/>
            <w:gridSpan w:val="2"/>
            <w:vMerge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1828" w14:textId="77777777" w:rsidR="00F94125" w:rsidRPr="00277238" w:rsidRDefault="00F94125" w:rsidP="00F94125"/>
        </w:tc>
      </w:tr>
      <w:tr w:rsidR="00F94125" w:rsidRPr="00277238" w14:paraId="61653536" w14:textId="77777777" w:rsidTr="008D515E">
        <w:trPr>
          <w:cantSplit/>
          <w:trHeight w:val="928"/>
          <w:jc w:val="center"/>
        </w:trPr>
        <w:tc>
          <w:tcPr>
            <w:tcW w:w="132" w:type="dxa"/>
            <w:vMerge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  <w:tcMar>
              <w:left w:w="0" w:type="dxa"/>
              <w:right w:w="0" w:type="dxa"/>
            </w:tcMar>
            <w:vAlign w:val="center"/>
          </w:tcPr>
          <w:p w14:paraId="301A3DBC" w14:textId="77777777" w:rsidR="00F94125" w:rsidRPr="00277238" w:rsidRDefault="00F94125" w:rsidP="00F94125"/>
        </w:tc>
        <w:tc>
          <w:tcPr>
            <w:tcW w:w="440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79BF2923" w14:textId="64E74528" w:rsidR="00F94125" w:rsidRPr="00F85D01" w:rsidRDefault="00F94125" w:rsidP="00F94125">
            <w:pPr>
              <w:rPr>
                <w:b/>
                <w:sz w:val="16"/>
                <w:szCs w:val="16"/>
              </w:rPr>
            </w:pPr>
            <w:r w:rsidRPr="00F85D01">
              <w:rPr>
                <w:b/>
                <w:sz w:val="16"/>
                <w:szCs w:val="16"/>
              </w:rPr>
              <w:t>Sınıf-4B</w:t>
            </w:r>
          </w:p>
        </w:tc>
        <w:tc>
          <w:tcPr>
            <w:tcW w:w="274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42C38B54" w14:textId="77777777" w:rsidR="00F94125" w:rsidRPr="00277238" w:rsidRDefault="00F94125" w:rsidP="00F94125">
            <w:pPr>
              <w:rPr>
                <w:b/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Ders Adı</w:t>
            </w:r>
          </w:p>
          <w:p w14:paraId="62C4EAB5" w14:textId="77777777" w:rsidR="00F94125" w:rsidRPr="00277238" w:rsidRDefault="00F94125" w:rsidP="00F94125">
            <w:pPr>
              <w:rPr>
                <w:b/>
                <w:sz w:val="8"/>
                <w:szCs w:val="8"/>
              </w:rPr>
            </w:pPr>
            <w:proofErr w:type="spellStart"/>
            <w:r w:rsidRPr="00277238">
              <w:rPr>
                <w:b/>
                <w:sz w:val="8"/>
                <w:szCs w:val="8"/>
              </w:rPr>
              <w:t>Öğrt</w:t>
            </w:r>
            <w:proofErr w:type="spellEnd"/>
            <w:r w:rsidRPr="00277238">
              <w:rPr>
                <w:b/>
                <w:sz w:val="8"/>
                <w:szCs w:val="8"/>
              </w:rPr>
              <w:t xml:space="preserve">. </w:t>
            </w:r>
            <w:proofErr w:type="spellStart"/>
            <w:r w:rsidRPr="00277238">
              <w:rPr>
                <w:b/>
                <w:sz w:val="8"/>
                <w:szCs w:val="8"/>
              </w:rPr>
              <w:t>Elm</w:t>
            </w:r>
            <w:proofErr w:type="spellEnd"/>
            <w:r w:rsidRPr="00277238">
              <w:rPr>
                <w:b/>
                <w:sz w:val="8"/>
                <w:szCs w:val="8"/>
              </w:rPr>
              <w:t>.</w:t>
            </w:r>
          </w:p>
          <w:p w14:paraId="359A2DBC" w14:textId="376D0FC0" w:rsidR="00F94125" w:rsidRPr="00277238" w:rsidRDefault="00F94125" w:rsidP="00F94125">
            <w:pPr>
              <w:rPr>
                <w:b/>
                <w:sz w:val="8"/>
                <w:szCs w:val="8"/>
              </w:rPr>
            </w:pPr>
            <w:r w:rsidRPr="00277238">
              <w:rPr>
                <w:b/>
                <w:sz w:val="8"/>
                <w:szCs w:val="8"/>
              </w:rPr>
              <w:t>Sınıf Nu.:</w:t>
            </w:r>
          </w:p>
        </w:tc>
        <w:tc>
          <w:tcPr>
            <w:tcW w:w="283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7FE08AEC" w14:textId="77777777" w:rsidR="00F94125" w:rsidRPr="00E51106" w:rsidRDefault="00F94125" w:rsidP="00F9412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643E7BE4" w14:textId="77777777" w:rsidR="00F94125" w:rsidRPr="00E51106" w:rsidRDefault="00F94125" w:rsidP="00F9412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4C23B2EB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1093BA17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0E56BA3B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303333EA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14:paraId="375B609D" w14:textId="77777777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</w:tcPr>
          <w:p w14:paraId="646FD0EE" w14:textId="6FA74A76" w:rsidR="00F94125" w:rsidRPr="00F10478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9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3BAD0358" w14:textId="7DACACD8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3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77661BA2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233F1FCC" w14:textId="67215A9C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7B39805" w14:textId="498E2C8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FDBD986" w14:textId="6FC231E1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4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034BE20" w14:textId="77AFDE33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00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26EA04D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2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2908792C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50" w:type="dxa"/>
            <w:gridSpan w:val="2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51D6699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1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6D8C1E21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336CC7A2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403</w:t>
            </w:r>
          </w:p>
          <w:p w14:paraId="10820264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2F5EB361" w14:textId="051D0B81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CZ05</w:t>
            </w:r>
          </w:p>
          <w:p w14:paraId="13F5DEB7" w14:textId="6CF606DB" w:rsidR="00F94125" w:rsidRPr="000F515B" w:rsidRDefault="00F94125" w:rsidP="00F94125">
            <w:pPr>
              <w:jc w:val="center"/>
              <w:rPr>
                <w:rFonts w:eastAsia="Calibri" w:cstheme="minorHAnsi"/>
                <w:sz w:val="14"/>
                <w:szCs w:val="14"/>
              </w:rPr>
            </w:pPr>
          </w:p>
        </w:tc>
        <w:tc>
          <w:tcPr>
            <w:tcW w:w="497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20B1CE41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604253AD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403</w:t>
            </w:r>
          </w:p>
          <w:p w14:paraId="51E9CBF4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6CA4EC91" w14:textId="464EF428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CZ05</w:t>
            </w:r>
          </w:p>
          <w:p w14:paraId="5A6DD1DE" w14:textId="08B007F6" w:rsidR="00F94125" w:rsidRPr="000F515B" w:rsidRDefault="00F94125" w:rsidP="00F94125">
            <w:pPr>
              <w:jc w:val="center"/>
              <w:rPr>
                <w:rFonts w:eastAsia="Calibri" w:cstheme="minorHAnsi"/>
                <w:sz w:val="14"/>
                <w:szCs w:val="14"/>
              </w:rPr>
            </w:pPr>
          </w:p>
        </w:tc>
        <w:tc>
          <w:tcPr>
            <w:tcW w:w="447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33B8D691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550C3930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403</w:t>
            </w:r>
          </w:p>
          <w:p w14:paraId="52695F14" w14:textId="008A9B9B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(2)</w:t>
            </w:r>
          </w:p>
          <w:p w14:paraId="4219251D" w14:textId="5DF98762" w:rsidR="00F94125" w:rsidRPr="000F515B" w:rsidRDefault="00F94125" w:rsidP="00F94125">
            <w:pPr>
              <w:jc w:val="center"/>
              <w:rPr>
                <w:rFonts w:eastAsia="Calibri" w:cstheme="minorHAnsi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CZ05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0F0FB78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77EC13A4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401</w:t>
            </w:r>
          </w:p>
          <w:p w14:paraId="7D33B93E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(5)</w:t>
            </w:r>
          </w:p>
          <w:p w14:paraId="3CE2B7DA" w14:textId="48CBA72C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CZ03</w:t>
            </w:r>
          </w:p>
          <w:p w14:paraId="59B19FDA" w14:textId="36BA6DBE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642D920C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4348C2A2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401</w:t>
            </w:r>
          </w:p>
          <w:p w14:paraId="3D17C7F7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(5)</w:t>
            </w:r>
          </w:p>
          <w:p w14:paraId="31CD0162" w14:textId="47D92464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CZ03</w:t>
            </w:r>
          </w:p>
          <w:p w14:paraId="0E4E51A1" w14:textId="595F8662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0B6C5EB5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ELT</w:t>
            </w:r>
          </w:p>
          <w:p w14:paraId="5779FE06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401</w:t>
            </w:r>
          </w:p>
          <w:p w14:paraId="25083432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(5)</w:t>
            </w:r>
          </w:p>
          <w:p w14:paraId="3B46C1F5" w14:textId="7055EF42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CZ03</w:t>
            </w:r>
          </w:p>
          <w:p w14:paraId="6D9E4263" w14:textId="7E1315D3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42" w:type="dxa"/>
            <w:gridSpan w:val="3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6B65B2F1" w14:textId="6B80EC5D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2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378EC5CE" w14:textId="6C1B1A2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7B474C38" w14:textId="6847724D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7943FF1F" w14:textId="231EA19A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409F2EFD" w14:textId="692A53C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2C61608B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6271D014" w14:textId="773E4EC9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409</w:t>
            </w:r>
          </w:p>
          <w:p w14:paraId="0875A216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(7)</w:t>
            </w:r>
          </w:p>
          <w:p w14:paraId="35DA7AF3" w14:textId="706DE91F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AZ01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508461AD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4F72FA42" w14:textId="2EC18126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409</w:t>
            </w:r>
          </w:p>
          <w:p w14:paraId="7C539958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(7)</w:t>
            </w:r>
          </w:p>
          <w:p w14:paraId="19AB8A5B" w14:textId="7F98FA41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AZ01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64E782DF" w14:textId="42E6F0F8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20949F99" w14:textId="5E10BB1B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3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00BB6A5B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30EBDA42" w14:textId="3BC82F3F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6320EE77" w14:textId="3AED46F6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0169446E" w14:textId="160AE484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7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3E72EF0D" w14:textId="6BCD0405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5A499D50" w14:textId="77777777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2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39D752DE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3BD8F72F" w14:textId="1354DE0D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403</w:t>
            </w:r>
          </w:p>
          <w:p w14:paraId="0D8FA7B6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(16)</w:t>
            </w:r>
          </w:p>
          <w:p w14:paraId="5524F854" w14:textId="2624C8F6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</w:tc>
        <w:tc>
          <w:tcPr>
            <w:tcW w:w="472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</w:tcPr>
          <w:p w14:paraId="62A8D82F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EFMB</w:t>
            </w:r>
          </w:p>
          <w:p w14:paraId="5B21983A" w14:textId="1492E6B1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403</w:t>
            </w:r>
          </w:p>
          <w:p w14:paraId="138C2D76" w14:textId="77777777" w:rsidR="00F94125" w:rsidRPr="000F515B" w:rsidRDefault="00F94125" w:rsidP="00F94125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eastAsia="Calibri" w:hAnsi="Times New Roman" w:cs="Times New Roman"/>
                <w:sz w:val="14"/>
                <w:szCs w:val="14"/>
              </w:rPr>
              <w:t>(16)</w:t>
            </w:r>
          </w:p>
          <w:p w14:paraId="0657886F" w14:textId="6C3E4760" w:rsidR="00F94125" w:rsidRPr="000F515B" w:rsidRDefault="00F94125" w:rsidP="00F94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15B">
              <w:rPr>
                <w:rFonts w:ascii="Times New Roman" w:hAnsi="Times New Roman" w:cs="Times New Roman"/>
                <w:sz w:val="14"/>
                <w:szCs w:val="14"/>
              </w:rPr>
              <w:t>AZ01</w:t>
            </w:r>
          </w:p>
        </w:tc>
        <w:tc>
          <w:tcPr>
            <w:tcW w:w="305" w:type="dxa"/>
            <w:gridSpan w:val="2"/>
            <w:vMerge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BC99" w14:textId="77777777" w:rsidR="00F94125" w:rsidRPr="00277238" w:rsidRDefault="00F94125" w:rsidP="00F94125"/>
        </w:tc>
      </w:tr>
    </w:tbl>
    <w:p w14:paraId="6B02EC39" w14:textId="77777777" w:rsidR="00C404B2" w:rsidRDefault="00C404B2" w:rsidP="00277238">
      <w:pPr>
        <w:rPr>
          <w:b/>
          <w:sz w:val="20"/>
          <w:szCs w:val="20"/>
        </w:rPr>
      </w:pPr>
    </w:p>
    <w:tbl>
      <w:tblPr>
        <w:tblStyle w:val="TabloKlavuzu"/>
        <w:tblW w:w="16371" w:type="dxa"/>
        <w:jc w:val="center"/>
        <w:tblLayout w:type="fixed"/>
        <w:tblLook w:val="04A0" w:firstRow="1" w:lastRow="0" w:firstColumn="1" w:lastColumn="0" w:noHBand="0" w:noVBand="1"/>
      </w:tblPr>
      <w:tblGrid>
        <w:gridCol w:w="799"/>
        <w:gridCol w:w="1156"/>
        <w:gridCol w:w="2306"/>
        <w:gridCol w:w="3254"/>
        <w:gridCol w:w="3739"/>
        <w:gridCol w:w="5117"/>
      </w:tblGrid>
      <w:tr w:rsidR="00C404B2" w:rsidRPr="00C404B2" w14:paraId="01D10E84" w14:textId="77777777" w:rsidTr="00DE2D21">
        <w:trPr>
          <w:trHeight w:val="119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14:paraId="3D6EC4B2" w14:textId="77777777" w:rsidR="00C404B2" w:rsidRPr="00C404B2" w:rsidRDefault="00C404B2" w:rsidP="00F74908">
            <w:pPr>
              <w:rPr>
                <w:sz w:val="16"/>
                <w:szCs w:val="16"/>
              </w:rPr>
            </w:pPr>
            <w:r w:rsidRPr="00C404B2"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  <w:t>BİRİNCİ SINIF (YENİ)</w:t>
            </w: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14:paraId="5D7CC272" w14:textId="77777777" w:rsidR="00C404B2" w:rsidRPr="00C404B2" w:rsidRDefault="00C404B2" w:rsidP="00F74908">
            <w:pPr>
              <w:jc w:val="center"/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</w:pPr>
            <w:r w:rsidRPr="00C404B2"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  <w:t>İKİNCİ SINIF</w:t>
            </w:r>
          </w:p>
        </w:tc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14:paraId="163C6AD4" w14:textId="77777777" w:rsidR="00C404B2" w:rsidRPr="00C404B2" w:rsidRDefault="00C404B2" w:rsidP="00F74908">
            <w:pPr>
              <w:jc w:val="center"/>
              <w:rPr>
                <w:b/>
                <w:i/>
                <w:sz w:val="16"/>
                <w:szCs w:val="16"/>
              </w:rPr>
            </w:pPr>
            <w:r w:rsidRPr="00C404B2">
              <w:rPr>
                <w:b/>
                <w:i/>
                <w:sz w:val="16"/>
                <w:szCs w:val="16"/>
              </w:rPr>
              <w:t>ÜÇÜNCÜ SINIF</w:t>
            </w:r>
          </w:p>
        </w:tc>
        <w:tc>
          <w:tcPr>
            <w:tcW w:w="3739" w:type="dxa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</w:tcPr>
          <w:p w14:paraId="26DB1192" w14:textId="77777777" w:rsidR="00C404B2" w:rsidRPr="00C404B2" w:rsidRDefault="00C404B2" w:rsidP="00F74908">
            <w:pPr>
              <w:jc w:val="center"/>
              <w:rPr>
                <w:b/>
                <w:i/>
                <w:sz w:val="16"/>
                <w:szCs w:val="16"/>
              </w:rPr>
            </w:pPr>
            <w:r w:rsidRPr="00C404B2">
              <w:rPr>
                <w:b/>
                <w:i/>
                <w:sz w:val="16"/>
                <w:szCs w:val="16"/>
              </w:rPr>
              <w:t>DÖRDÜNCÜ SINIF</w:t>
            </w:r>
          </w:p>
        </w:tc>
        <w:tc>
          <w:tcPr>
            <w:tcW w:w="5117" w:type="dxa"/>
          </w:tcPr>
          <w:p w14:paraId="3D3DDD9D" w14:textId="77777777" w:rsidR="00C404B2" w:rsidRPr="00C404B2" w:rsidRDefault="00C404B2" w:rsidP="00F74908">
            <w:pPr>
              <w:rPr>
                <w:b/>
                <w:sz w:val="16"/>
                <w:szCs w:val="16"/>
              </w:rPr>
            </w:pPr>
            <w:r w:rsidRPr="00C404B2">
              <w:rPr>
                <w:b/>
                <w:sz w:val="16"/>
                <w:szCs w:val="16"/>
                <w:u w:val="single"/>
              </w:rPr>
              <w:t>NOTLAR / EK BİLGİLER / AÇIKLAMALAR</w:t>
            </w:r>
            <w:r w:rsidRPr="00C404B2">
              <w:rPr>
                <w:b/>
                <w:sz w:val="16"/>
                <w:szCs w:val="16"/>
              </w:rPr>
              <w:t>:</w:t>
            </w:r>
          </w:p>
          <w:p w14:paraId="096BA622" w14:textId="77777777" w:rsidR="00C404B2" w:rsidRPr="00C404B2" w:rsidRDefault="00C404B2" w:rsidP="00F74908">
            <w:pPr>
              <w:pStyle w:val="ListeParagraf"/>
              <w:numPr>
                <w:ilvl w:val="0"/>
                <w:numId w:val="3"/>
              </w:numPr>
              <w:rPr>
                <w:sz w:val="16"/>
                <w:szCs w:val="16"/>
              </w:rPr>
            </w:pPr>
          </w:p>
        </w:tc>
      </w:tr>
      <w:tr w:rsidR="0000001A" w:rsidRPr="00C404B2" w14:paraId="4DD5E345" w14:textId="77777777" w:rsidTr="00094BE6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9F37" w14:textId="30A21A65" w:rsidR="0000001A" w:rsidRPr="00401AF1" w:rsidRDefault="0000001A" w:rsidP="0000001A">
            <w:pPr>
              <w:rPr>
                <w:rFonts w:ascii="Calibri" w:hAnsi="Calibri" w:cs="Calibr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EFMB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101 -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Eğitime Giriş</w:t>
            </w:r>
          </w:p>
        </w:tc>
        <w:tc>
          <w:tcPr>
            <w:tcW w:w="23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E2D8" w14:textId="579543D0" w:rsidR="0000001A" w:rsidRPr="00401AF1" w:rsidRDefault="0000001A" w:rsidP="0000001A">
            <w:pPr>
              <w:rPr>
                <w:rFonts w:ascii="Calibri" w:eastAsia="Times New Roman" w:hAnsi="Calibri" w:cs="Times New Roman"/>
                <w:bCs/>
                <w:iCs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EFMB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201 -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Öğretim Teknolojileri</w:t>
            </w:r>
          </w:p>
        </w:tc>
        <w:tc>
          <w:tcPr>
            <w:tcW w:w="3254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92521" w14:textId="60837FB9" w:rsidR="0000001A" w:rsidRPr="00401AF1" w:rsidRDefault="0000001A" w:rsidP="0000001A">
            <w:pPr>
              <w:rPr>
                <w:rFonts w:ascii="Calibri" w:hAnsi="Calibri"/>
                <w:bCs/>
                <w:iCs/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EFMB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301 -</w:t>
            </w:r>
            <w:proofErr w:type="gramEnd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Sınıf Yönetimi</w:t>
            </w:r>
          </w:p>
        </w:tc>
        <w:tc>
          <w:tcPr>
            <w:tcW w:w="373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C82205B" w14:textId="0A332BA5" w:rsidR="0000001A" w:rsidRPr="00401AF1" w:rsidRDefault="0000001A" w:rsidP="0000001A">
            <w:pPr>
              <w:rPr>
                <w:b/>
                <w:i/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EFMB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401</w:t>
            </w:r>
            <w:r w:rsidR="00A40FD7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A40FD7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Öğretmenlik Uygulaması 1</w:t>
            </w:r>
          </w:p>
        </w:tc>
        <w:tc>
          <w:tcPr>
            <w:tcW w:w="5117" w:type="dxa"/>
            <w:vMerge w:val="restart"/>
          </w:tcPr>
          <w:p w14:paraId="04A9629E" w14:textId="0113864B" w:rsidR="0000001A" w:rsidRDefault="0000001A" w:rsidP="0000001A">
            <w:pPr>
              <w:rPr>
                <w:b/>
                <w:sz w:val="16"/>
                <w:szCs w:val="16"/>
              </w:rPr>
            </w:pPr>
            <w:r w:rsidRPr="00C404B2">
              <w:rPr>
                <w:b/>
                <w:sz w:val="16"/>
                <w:szCs w:val="16"/>
              </w:rPr>
              <w:t xml:space="preserve">Türk Dili I dersleri uzaktan eğitim ile </w:t>
            </w:r>
            <w:proofErr w:type="spellStart"/>
            <w:r>
              <w:rPr>
                <w:b/>
                <w:sz w:val="16"/>
                <w:szCs w:val="16"/>
              </w:rPr>
              <w:t>GAUZEM’den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 w:rsidRPr="00C404B2">
              <w:rPr>
                <w:b/>
                <w:sz w:val="16"/>
                <w:szCs w:val="16"/>
              </w:rPr>
              <w:t>verilecek olup ilgili bölümün web sayfasındaki duyurular kısmını takip ediniz.</w:t>
            </w:r>
          </w:p>
          <w:p w14:paraId="01125EA8" w14:textId="79813A5B" w:rsidR="0000001A" w:rsidRDefault="0000001A" w:rsidP="0000001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Şubeli dersler -B sınıfı olarak aşağıdaki renkli satırlarda gösterilmiştir.</w:t>
            </w:r>
          </w:p>
          <w:p w14:paraId="31EBF5D3" w14:textId="77777777" w:rsidR="0000001A" w:rsidRDefault="0000001A" w:rsidP="0000001A">
            <w:pPr>
              <w:rPr>
                <w:b/>
                <w:sz w:val="16"/>
                <w:szCs w:val="16"/>
              </w:rPr>
            </w:pPr>
          </w:p>
          <w:p w14:paraId="2D7A748C" w14:textId="37775769" w:rsidR="0000001A" w:rsidRPr="00CB75DC" w:rsidRDefault="0000001A" w:rsidP="0000001A">
            <w:pPr>
              <w:rPr>
                <w:sz w:val="16"/>
                <w:szCs w:val="16"/>
              </w:rPr>
            </w:pPr>
          </w:p>
        </w:tc>
      </w:tr>
      <w:tr w:rsidR="0000001A" w:rsidRPr="00C404B2" w14:paraId="779A158C" w14:textId="77777777" w:rsidTr="00C1569B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A1B0" w14:textId="620A0310" w:rsidR="0000001A" w:rsidRPr="00401AF1" w:rsidRDefault="0000001A" w:rsidP="0000001A">
            <w:pPr>
              <w:rPr>
                <w:rFonts w:ascii="Calibri" w:hAnsi="Calibri" w:cs="Calibr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EFMB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103 -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 Eğitim Sosyolojisi</w:t>
            </w:r>
          </w:p>
        </w:tc>
        <w:tc>
          <w:tcPr>
            <w:tcW w:w="230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ABB0" w14:textId="4C265DB4" w:rsidR="0000001A" w:rsidRPr="00401AF1" w:rsidRDefault="0000001A" w:rsidP="0000001A">
            <w:pPr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EFMB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203 -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Öğretim İlke ve Yöntemleri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551B" w14:textId="68F7A0D5" w:rsidR="0000001A" w:rsidRPr="00401AF1" w:rsidRDefault="0000001A" w:rsidP="0000001A">
            <w:pPr>
              <w:rPr>
                <w:rFonts w:ascii="Calibri" w:hAnsi="Calibri"/>
                <w:i/>
                <w:sz w:val="16"/>
                <w:szCs w:val="16"/>
                <w:lang w:val="es-ES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EFMB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303 -</w:t>
            </w:r>
            <w:proofErr w:type="gramEnd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Eğitimde Ahlak ve Etik</w:t>
            </w:r>
          </w:p>
        </w:tc>
        <w:tc>
          <w:tcPr>
            <w:tcW w:w="3739" w:type="dxa"/>
            <w:tcBorders>
              <w:top w:val="single" w:sz="4" w:space="0" w:color="auto"/>
            </w:tcBorders>
            <w:vAlign w:val="center"/>
          </w:tcPr>
          <w:p w14:paraId="1343C24E" w14:textId="5855AE43" w:rsidR="0000001A" w:rsidRPr="00401AF1" w:rsidRDefault="0000001A" w:rsidP="0000001A">
            <w:pPr>
              <w:rPr>
                <w:bCs/>
                <w:iCs/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EFMB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403</w:t>
            </w:r>
            <w:r w:rsidR="00D333D6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D333D6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Özel Eğitim ve Kaynaştırma</w:t>
            </w:r>
          </w:p>
        </w:tc>
        <w:tc>
          <w:tcPr>
            <w:tcW w:w="5117" w:type="dxa"/>
            <w:vMerge/>
          </w:tcPr>
          <w:p w14:paraId="2981E77B" w14:textId="77777777" w:rsidR="0000001A" w:rsidRPr="00C404B2" w:rsidRDefault="0000001A" w:rsidP="0000001A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00001A" w:rsidRPr="00C404B2" w14:paraId="707EB17D" w14:textId="77777777" w:rsidTr="00C1569B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A114" w14:textId="55498E1F" w:rsidR="0000001A" w:rsidRPr="00401AF1" w:rsidRDefault="0000001A" w:rsidP="0000001A">
            <w:pPr>
              <w:rPr>
                <w:rFonts w:ascii="Calibri" w:hAnsi="Calibri" w:cs="Calibr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AİİT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101 -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Atatürk İlkeleri ve İnkılap Tarihi 1</w:t>
            </w: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7AF8" w14:textId="224EBBCB" w:rsidR="0000001A" w:rsidRPr="00401AF1" w:rsidRDefault="0000001A" w:rsidP="0000001A">
            <w:pPr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EFMB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205 -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Açık ve Uzaktan Öğrenme</w:t>
            </w:r>
          </w:p>
        </w:tc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5BED" w14:textId="067046A8" w:rsidR="0000001A" w:rsidRPr="00401AF1" w:rsidRDefault="0000001A" w:rsidP="0000001A">
            <w:pPr>
              <w:rPr>
                <w:rFonts w:ascii="Calibri" w:hAnsi="Calibri"/>
                <w:i/>
                <w:sz w:val="16"/>
                <w:szCs w:val="16"/>
                <w:lang w:val="en-GB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EFMB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311 -</w:t>
            </w:r>
            <w:proofErr w:type="gramEnd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Eleştirel ve Analitik Düşünme</w:t>
            </w:r>
          </w:p>
        </w:tc>
        <w:tc>
          <w:tcPr>
            <w:tcW w:w="37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27927" w14:textId="4703C9E9" w:rsidR="0000001A" w:rsidRPr="00401AF1" w:rsidRDefault="0000001A" w:rsidP="0000001A">
            <w:pPr>
              <w:rPr>
                <w:b/>
                <w:i/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EFMB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409</w:t>
            </w:r>
            <w:r w:rsidR="0090464D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90464D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90464D" w:rsidRPr="00401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Mikro Öğretim</w:t>
            </w:r>
          </w:p>
        </w:tc>
        <w:tc>
          <w:tcPr>
            <w:tcW w:w="5117" w:type="dxa"/>
            <w:vMerge/>
          </w:tcPr>
          <w:p w14:paraId="351E8FC8" w14:textId="77777777" w:rsidR="0000001A" w:rsidRPr="00C404B2" w:rsidRDefault="0000001A" w:rsidP="0000001A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00001A" w:rsidRPr="00C404B2" w14:paraId="1FA2EFC7" w14:textId="77777777" w:rsidTr="00C1569B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ED57" w14:textId="0BECA5A0" w:rsidR="0000001A" w:rsidRPr="00401AF1" w:rsidRDefault="0000001A" w:rsidP="0000001A">
            <w:pPr>
              <w:rPr>
                <w:rFonts w:ascii="Calibri" w:hAnsi="Calibri" w:cs="Calibr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YDBS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101 -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Yabancı Dil 1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EFDC" w14:textId="3CD69ADA" w:rsidR="0000001A" w:rsidRPr="00401AF1" w:rsidRDefault="0000001A" w:rsidP="0000001A">
            <w:pPr>
              <w:rPr>
                <w:rFonts w:ascii="Calibri" w:eastAsia="Times New Roman" w:hAnsi="Calibri" w:cs="Times New Roman"/>
                <w:b/>
                <w:i/>
                <w:sz w:val="16"/>
                <w:szCs w:val="16"/>
                <w:lang w:val="en-GB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EFGK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205 -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Bilim Tarihi ve Felsefesi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88D0" w14:textId="3352FD9B" w:rsidR="0000001A" w:rsidRPr="00401AF1" w:rsidRDefault="0000001A" w:rsidP="0000001A">
            <w:pPr>
              <w:rPr>
                <w:rFonts w:ascii="Calibri" w:hAnsi="Calibri"/>
                <w:i/>
                <w:sz w:val="16"/>
                <w:szCs w:val="16"/>
                <w:lang w:val="es-ES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EFGK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301 -</w:t>
            </w:r>
            <w:proofErr w:type="gramEnd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Kariyer Planlama ve Geliştirme</w:t>
            </w:r>
          </w:p>
        </w:tc>
        <w:tc>
          <w:tcPr>
            <w:tcW w:w="37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F6EC0" w14:textId="26EC0C78" w:rsidR="0000001A" w:rsidRPr="00401AF1" w:rsidRDefault="0000001A" w:rsidP="0000001A">
            <w:pPr>
              <w:rPr>
                <w:rFonts w:ascii="Calibri" w:hAnsi="Calibri"/>
                <w:b/>
                <w:i/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EFGK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202</w:t>
            </w:r>
            <w:r w:rsidR="005F314C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5F314C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Topluma Hizmet Uygulamaları</w:t>
            </w:r>
          </w:p>
        </w:tc>
        <w:tc>
          <w:tcPr>
            <w:tcW w:w="5117" w:type="dxa"/>
            <w:vMerge/>
          </w:tcPr>
          <w:p w14:paraId="17B897C4" w14:textId="77777777" w:rsidR="0000001A" w:rsidRPr="00C404B2" w:rsidRDefault="0000001A" w:rsidP="0000001A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00001A" w:rsidRPr="00C404B2" w14:paraId="3D84A290" w14:textId="77777777" w:rsidTr="00C1569B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7A43" w14:textId="4F462786" w:rsidR="0000001A" w:rsidRPr="00401AF1" w:rsidRDefault="0000001A" w:rsidP="0000001A">
            <w:pPr>
              <w:rPr>
                <w:rFonts w:ascii="Calibri" w:hAnsi="Calibri" w:cs="Calibr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TURK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101 -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Türk Dili 1</w:t>
            </w: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356E" w14:textId="03327934" w:rsidR="0000001A" w:rsidRPr="00401AF1" w:rsidRDefault="0000001A" w:rsidP="0000001A">
            <w:pPr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211 -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İngilizce Sözcük Bilgisi Öğretimi</w:t>
            </w:r>
          </w:p>
        </w:tc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95AE" w14:textId="1820CC0D" w:rsidR="0000001A" w:rsidRPr="00401AF1" w:rsidRDefault="0000001A" w:rsidP="0000001A">
            <w:pPr>
              <w:rPr>
                <w:rFonts w:ascii="Calibri" w:hAnsi="Calibri"/>
                <w:b/>
                <w:i/>
                <w:sz w:val="16"/>
                <w:szCs w:val="16"/>
                <w:lang w:val="en-GB"/>
              </w:rPr>
            </w:pPr>
            <w:r w:rsidRPr="00401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307 -</w:t>
            </w:r>
            <w:proofErr w:type="gramEnd"/>
            <w:r w:rsidRPr="00401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01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Sosyodilbilim</w:t>
            </w:r>
            <w:proofErr w:type="spellEnd"/>
            <w:r w:rsidRPr="00401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ve Dil Öğretimi</w:t>
            </w:r>
          </w:p>
        </w:tc>
        <w:tc>
          <w:tcPr>
            <w:tcW w:w="37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0EA16" w14:textId="72FA9FD1" w:rsidR="0000001A" w:rsidRPr="00401AF1" w:rsidRDefault="0000001A" w:rsidP="0000001A">
            <w:pPr>
              <w:rPr>
                <w:rFonts w:ascii="Calibri" w:hAnsi="Calibri"/>
                <w:b/>
                <w:i/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409</w:t>
            </w:r>
            <w:r w:rsidR="003832A3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3832A3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3832A3" w:rsidRPr="00401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Sınıf içi Öğrenmelerin Değerlendirilmesi</w:t>
            </w:r>
          </w:p>
        </w:tc>
        <w:tc>
          <w:tcPr>
            <w:tcW w:w="5117" w:type="dxa"/>
            <w:vMerge/>
          </w:tcPr>
          <w:p w14:paraId="73311878" w14:textId="77777777" w:rsidR="0000001A" w:rsidRPr="00C404B2" w:rsidRDefault="0000001A" w:rsidP="0000001A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00001A" w:rsidRPr="00C404B2" w14:paraId="2CA1B64B" w14:textId="77777777" w:rsidTr="00094BE6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489A" w14:textId="60F4BDBC" w:rsidR="0000001A" w:rsidRPr="00401AF1" w:rsidRDefault="0000001A" w:rsidP="0000001A">
            <w:pPr>
              <w:rPr>
                <w:rFonts w:ascii="Calibri" w:hAnsi="Calibri" w:cs="Calibr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EFGK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101 -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Bilişim Teknolojileri</w:t>
            </w: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1111" w14:textId="7BADB84A" w:rsidR="0000001A" w:rsidRPr="00401AF1" w:rsidRDefault="0000001A" w:rsidP="0000001A">
            <w:pPr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201 -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İngilizce Öğrenme ve Öğretim Yaklaşımları</w:t>
            </w:r>
          </w:p>
        </w:tc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79D6" w14:textId="3D7EE691" w:rsidR="0000001A" w:rsidRPr="00401AF1" w:rsidRDefault="0000001A" w:rsidP="0000001A">
            <w:pPr>
              <w:rPr>
                <w:rFonts w:ascii="Calibri" w:hAnsi="Calibri"/>
                <w:b/>
                <w:i/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301 -</w:t>
            </w:r>
            <w:proofErr w:type="gramEnd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Çocuklara Yabancı Dil Öğretimi 1</w:t>
            </w:r>
          </w:p>
        </w:tc>
        <w:tc>
          <w:tcPr>
            <w:tcW w:w="3739" w:type="dxa"/>
            <w:tcBorders>
              <w:top w:val="single" w:sz="4" w:space="0" w:color="auto"/>
            </w:tcBorders>
            <w:vAlign w:val="center"/>
          </w:tcPr>
          <w:p w14:paraId="4C4CFD94" w14:textId="71254349" w:rsidR="0000001A" w:rsidRPr="00401AF1" w:rsidRDefault="0000001A" w:rsidP="0000001A">
            <w:pPr>
              <w:rPr>
                <w:b/>
                <w:i/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401</w:t>
            </w:r>
            <w:r w:rsidR="006A168A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6A168A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İngilizce Öğretiminde Ders İçeriği Geliştirme</w:t>
            </w:r>
          </w:p>
        </w:tc>
        <w:tc>
          <w:tcPr>
            <w:tcW w:w="5117" w:type="dxa"/>
            <w:vMerge/>
          </w:tcPr>
          <w:p w14:paraId="40A8F3E7" w14:textId="77777777" w:rsidR="0000001A" w:rsidRPr="00C404B2" w:rsidRDefault="0000001A" w:rsidP="0000001A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00001A" w:rsidRPr="00C404B2" w14:paraId="5143377A" w14:textId="77777777" w:rsidTr="00094BE6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5C5B" w14:textId="77777777" w:rsidR="0000001A" w:rsidRPr="00401AF1" w:rsidRDefault="0000001A" w:rsidP="000000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10F4E3" w14:textId="51A8C9BD" w:rsidR="0000001A" w:rsidRPr="00401AF1" w:rsidRDefault="0000001A" w:rsidP="000000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101 -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Okuma Becerileri 1</w:t>
            </w:r>
          </w:p>
          <w:p w14:paraId="52DB18C3" w14:textId="41D9A748" w:rsidR="0000001A" w:rsidRPr="00401AF1" w:rsidRDefault="0000001A" w:rsidP="0000001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1CF8D" w14:textId="7C019F6B" w:rsidR="0000001A" w:rsidRPr="00401AF1" w:rsidRDefault="0000001A" w:rsidP="0000001A">
            <w:pPr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203 -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İngiliz Edebiyatı 1</w:t>
            </w:r>
          </w:p>
        </w:tc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1E79" w14:textId="412D2945" w:rsidR="0000001A" w:rsidRPr="00401AF1" w:rsidRDefault="0000001A" w:rsidP="0000001A">
            <w:pPr>
              <w:rPr>
                <w:rFonts w:ascii="Calibri" w:hAnsi="Calibri"/>
                <w:b/>
                <w:i/>
                <w:sz w:val="16"/>
                <w:szCs w:val="16"/>
                <w:lang w:val="it-IT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303 -</w:t>
            </w:r>
            <w:proofErr w:type="gramEnd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İngilizce Dil Becerilerinin Öğretimi 1</w:t>
            </w:r>
          </w:p>
        </w:tc>
        <w:tc>
          <w:tcPr>
            <w:tcW w:w="3739" w:type="dxa"/>
            <w:vAlign w:val="center"/>
          </w:tcPr>
          <w:p w14:paraId="20620863" w14:textId="44A7B23F" w:rsidR="0000001A" w:rsidRPr="00401AF1" w:rsidRDefault="0000001A" w:rsidP="0000001A">
            <w:pPr>
              <w:rPr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403</w:t>
            </w:r>
            <w:r w:rsidR="005E1E93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5E1E93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Çeviri</w:t>
            </w:r>
          </w:p>
        </w:tc>
        <w:tc>
          <w:tcPr>
            <w:tcW w:w="5117" w:type="dxa"/>
            <w:vMerge/>
          </w:tcPr>
          <w:p w14:paraId="6BE87E53" w14:textId="77777777" w:rsidR="0000001A" w:rsidRPr="00C404B2" w:rsidRDefault="0000001A" w:rsidP="0000001A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6D5187" w:rsidRPr="00C404B2" w14:paraId="3FD80F56" w14:textId="77777777" w:rsidTr="00065B33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30F1" w14:textId="3B5101F0" w:rsidR="006D5187" w:rsidRPr="00401AF1" w:rsidRDefault="006D5187" w:rsidP="006D5187">
            <w:pPr>
              <w:rPr>
                <w:rFonts w:ascii="Calibri" w:hAnsi="Calibri" w:cs="Calibr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103 -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Yazma Becerileri 1</w:t>
            </w:r>
          </w:p>
        </w:tc>
        <w:tc>
          <w:tcPr>
            <w:tcW w:w="230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5D6D" w14:textId="68A0CCF1" w:rsidR="006D5187" w:rsidRPr="00401AF1" w:rsidRDefault="006D5187" w:rsidP="006D5187">
            <w:pPr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205 -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Dilbilim 1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EA34" w14:textId="0A731E47" w:rsidR="006D5187" w:rsidRPr="00401AF1" w:rsidRDefault="006D5187" w:rsidP="006D5187">
            <w:pPr>
              <w:rPr>
                <w:b/>
                <w:i/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EFMB313</w:t>
            </w:r>
            <w:r w:rsidR="00C60054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- İngilizce Öğretim Teknolojileri</w:t>
            </w:r>
          </w:p>
        </w:tc>
        <w:tc>
          <w:tcPr>
            <w:tcW w:w="3739" w:type="dxa"/>
          </w:tcPr>
          <w:p w14:paraId="6DF78AEE" w14:textId="77777777" w:rsidR="006D5187" w:rsidRPr="00401AF1" w:rsidRDefault="006D5187" w:rsidP="006D5187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117" w:type="dxa"/>
            <w:vMerge/>
          </w:tcPr>
          <w:p w14:paraId="4C99B596" w14:textId="77777777" w:rsidR="006D5187" w:rsidRPr="00C404B2" w:rsidRDefault="006D5187" w:rsidP="006D5187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6D5187" w:rsidRPr="00C404B2" w14:paraId="53F20122" w14:textId="77777777" w:rsidTr="00C11D08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39E5" w14:textId="04190F60" w:rsidR="006D5187" w:rsidRPr="00401AF1" w:rsidRDefault="006D5187" w:rsidP="006D5187">
            <w:pPr>
              <w:rPr>
                <w:rFonts w:ascii="Calibri" w:hAnsi="Calibri" w:cs="Calibr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ELT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105 -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Dinleme ve Sesletim 1</w:t>
            </w:r>
          </w:p>
        </w:tc>
        <w:tc>
          <w:tcPr>
            <w:tcW w:w="230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F65D" w14:textId="30225A0E" w:rsidR="006D5187" w:rsidRPr="00401AF1" w:rsidRDefault="006D5187" w:rsidP="006D5187">
            <w:pPr>
              <w:rPr>
                <w:rFonts w:eastAsia="Times New Roman" w:cstheme="minorHAns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207 -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Eleştirel Okuma ve Yazma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FE09" w14:textId="22C72D57" w:rsidR="006D5187" w:rsidRPr="00401AF1" w:rsidRDefault="006D5187" w:rsidP="006D5187">
            <w:pPr>
              <w:rPr>
                <w:rFonts w:eastAsia="Calibri" w:cstheme="minorHAnsi"/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EFGK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313</w:t>
            </w:r>
            <w:r w:rsidR="00576E18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576E18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Felsefi Boyutlarıyla Matematik ve Kaygı</w:t>
            </w:r>
          </w:p>
        </w:tc>
        <w:tc>
          <w:tcPr>
            <w:tcW w:w="3739" w:type="dxa"/>
          </w:tcPr>
          <w:p w14:paraId="6B2F9E92" w14:textId="77777777" w:rsidR="006D5187" w:rsidRPr="00401AF1" w:rsidRDefault="006D5187" w:rsidP="006D5187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117" w:type="dxa"/>
          </w:tcPr>
          <w:p w14:paraId="1CE33842" w14:textId="77777777" w:rsidR="006D5187" w:rsidRPr="00C404B2" w:rsidRDefault="006D5187" w:rsidP="006D5187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6D5187" w:rsidRPr="00C404B2" w14:paraId="3F66CF07" w14:textId="77777777" w:rsidTr="00C11D08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684C" w14:textId="4A63834D" w:rsidR="006D5187" w:rsidRPr="00401AF1" w:rsidRDefault="006D5187" w:rsidP="006D5187">
            <w:pPr>
              <w:rPr>
                <w:rFonts w:ascii="Calibri" w:hAnsi="Calibri" w:cs="Calibr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107 -</w:t>
            </w:r>
            <w:proofErr w:type="gramEnd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Sözlü İletişim Becerileri 1</w:t>
            </w:r>
          </w:p>
        </w:tc>
        <w:tc>
          <w:tcPr>
            <w:tcW w:w="230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D125" w14:textId="6C136CFF" w:rsidR="006D5187" w:rsidRPr="00401AF1" w:rsidRDefault="006D5187" w:rsidP="006D5187">
            <w:pPr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325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78B8" w14:textId="4DA2204A" w:rsidR="006D5187" w:rsidRPr="00401AF1" w:rsidRDefault="006D5187" w:rsidP="006D5187">
            <w:pPr>
              <w:rPr>
                <w:rFonts w:eastAsia="Calibri" w:cstheme="minorHAnsi"/>
                <w:sz w:val="16"/>
                <w:szCs w:val="16"/>
              </w:rPr>
            </w:pPr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ELT</w:t>
            </w:r>
            <w:proofErr w:type="gramStart"/>
            <w:r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>305</w:t>
            </w:r>
            <w:r w:rsidR="003363F4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3363F4" w:rsidRPr="00401A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Dil ve Edebiyat Öğretimi 1</w:t>
            </w:r>
          </w:p>
        </w:tc>
        <w:tc>
          <w:tcPr>
            <w:tcW w:w="3739" w:type="dxa"/>
          </w:tcPr>
          <w:p w14:paraId="24F7037C" w14:textId="77777777" w:rsidR="006D5187" w:rsidRPr="00401AF1" w:rsidRDefault="006D5187" w:rsidP="006D5187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117" w:type="dxa"/>
          </w:tcPr>
          <w:p w14:paraId="334D8151" w14:textId="77777777" w:rsidR="006D5187" w:rsidRPr="00C404B2" w:rsidRDefault="006D5187" w:rsidP="006D5187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442121" w:rsidRPr="00C404B2" w14:paraId="04018EEB" w14:textId="77777777" w:rsidTr="0002414B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F299" w14:textId="0881E6BE" w:rsidR="00442121" w:rsidRPr="00401AF1" w:rsidRDefault="00442121" w:rsidP="00442121">
            <w:pPr>
              <w:rPr>
                <w:rFonts w:ascii="Calibri" w:hAnsi="Calibri" w:cs="Calibr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TDP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  <w:r w:rsidR="00DA54EC"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DA54EC"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Toplumsal Duyarlılık Projesi 1</w:t>
            </w:r>
          </w:p>
        </w:tc>
        <w:tc>
          <w:tcPr>
            <w:tcW w:w="230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A2D0" w14:textId="77777777" w:rsidR="00442121" w:rsidRPr="00401AF1" w:rsidRDefault="00442121" w:rsidP="00442121">
            <w:pPr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325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798C721" w14:textId="77777777" w:rsidR="00442121" w:rsidRPr="00401AF1" w:rsidRDefault="00442121" w:rsidP="00442121">
            <w:pPr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3739" w:type="dxa"/>
          </w:tcPr>
          <w:p w14:paraId="5B1BEDFD" w14:textId="77777777" w:rsidR="00442121" w:rsidRPr="00401AF1" w:rsidRDefault="00442121" w:rsidP="00442121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117" w:type="dxa"/>
          </w:tcPr>
          <w:p w14:paraId="5985FB2B" w14:textId="77777777" w:rsidR="00442121" w:rsidRPr="00C404B2" w:rsidRDefault="00442121" w:rsidP="00442121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442121" w:rsidRPr="00C404B2" w14:paraId="656101B7" w14:textId="77777777" w:rsidTr="004F109F">
        <w:trPr>
          <w:trHeight w:val="509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107C6" w14:textId="6FF802DD" w:rsidR="00442121" w:rsidRPr="00401AF1" w:rsidRDefault="00442121" w:rsidP="004421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GOS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  <w:r w:rsidR="00DD73B4"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DD73B4"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Temel Spor Yaklaşımları</w:t>
            </w:r>
          </w:p>
        </w:tc>
        <w:tc>
          <w:tcPr>
            <w:tcW w:w="230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14AB" w14:textId="77777777" w:rsidR="00442121" w:rsidRPr="00401AF1" w:rsidRDefault="00442121" w:rsidP="00442121">
            <w:pPr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25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A084" w14:textId="77777777" w:rsidR="00442121" w:rsidRPr="00401AF1" w:rsidRDefault="00442121" w:rsidP="00442121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3739" w:type="dxa"/>
          </w:tcPr>
          <w:p w14:paraId="2D5FAADE" w14:textId="77777777" w:rsidR="00442121" w:rsidRPr="00401AF1" w:rsidRDefault="00442121" w:rsidP="00442121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117" w:type="dxa"/>
          </w:tcPr>
          <w:p w14:paraId="4A2AC1FE" w14:textId="77777777" w:rsidR="00442121" w:rsidRPr="00C404B2" w:rsidRDefault="00442121" w:rsidP="00442121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442121" w:rsidRPr="00C404B2" w14:paraId="4DE5839B" w14:textId="77777777" w:rsidTr="004F109F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35CE" w14:textId="08FDCAEE" w:rsidR="00442121" w:rsidRPr="00401AF1" w:rsidRDefault="00442121" w:rsidP="00442121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GOS</w:t>
            </w:r>
            <w:proofErr w:type="gramStart"/>
            <w:r w:rsidRPr="00401AF1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  <w:r w:rsidR="000A2399"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0A2399" w:rsidRPr="00401AF1">
              <w:rPr>
                <w:rFonts w:ascii="Times New Roman" w:hAnsi="Times New Roman" w:cs="Times New Roman"/>
                <w:sz w:val="16"/>
                <w:szCs w:val="16"/>
              </w:rPr>
              <w:t xml:space="preserve"> Yaşam Boyu Spor</w:t>
            </w:r>
          </w:p>
        </w:tc>
        <w:tc>
          <w:tcPr>
            <w:tcW w:w="230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0597" w14:textId="77777777" w:rsidR="00442121" w:rsidRPr="00401AF1" w:rsidRDefault="00442121" w:rsidP="00442121">
            <w:pPr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25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3EF6" w14:textId="77777777" w:rsidR="00442121" w:rsidRPr="00401AF1" w:rsidRDefault="00442121" w:rsidP="00442121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3739" w:type="dxa"/>
          </w:tcPr>
          <w:p w14:paraId="332F1353" w14:textId="77777777" w:rsidR="00442121" w:rsidRPr="00401AF1" w:rsidRDefault="00442121" w:rsidP="00442121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117" w:type="dxa"/>
          </w:tcPr>
          <w:p w14:paraId="30051438" w14:textId="77777777" w:rsidR="00442121" w:rsidRPr="00C404B2" w:rsidRDefault="00442121" w:rsidP="00442121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DE2D21" w:rsidRPr="00C404B2" w14:paraId="3B1A9CB2" w14:textId="77777777" w:rsidTr="00DE2D21">
        <w:trPr>
          <w:trHeight w:val="188"/>
          <w:jc w:val="center"/>
        </w:trPr>
        <w:tc>
          <w:tcPr>
            <w:tcW w:w="1955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352C" w14:textId="77777777" w:rsidR="00DE2D21" w:rsidRPr="00401AF1" w:rsidRDefault="00DE2D21" w:rsidP="00DE2D21">
            <w:pPr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BB83" w14:textId="77777777" w:rsidR="00DE2D21" w:rsidRPr="00401AF1" w:rsidRDefault="00DE2D21" w:rsidP="00DE2D21">
            <w:pPr>
              <w:rPr>
                <w:rFonts w:ascii="Calibri" w:eastAsia="Times New Roman" w:hAnsi="Calibri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25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D8B52" w14:textId="77777777" w:rsidR="00DE2D21" w:rsidRPr="00401AF1" w:rsidRDefault="00DE2D21" w:rsidP="00DE2D21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3739" w:type="dxa"/>
          </w:tcPr>
          <w:p w14:paraId="7B96B701" w14:textId="77777777" w:rsidR="00DE2D21" w:rsidRPr="00401AF1" w:rsidRDefault="00DE2D21" w:rsidP="00DE2D21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117" w:type="dxa"/>
          </w:tcPr>
          <w:p w14:paraId="5FF7A8FB" w14:textId="77777777" w:rsidR="00DE2D21" w:rsidRPr="00C404B2" w:rsidRDefault="00DE2D21" w:rsidP="00DE2D21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DE2D21" w:rsidRPr="00C404B2" w14:paraId="6B12AD02" w14:textId="77777777" w:rsidTr="00DE2D21">
        <w:trPr>
          <w:trHeight w:val="1229"/>
          <w:jc w:val="center"/>
        </w:trPr>
        <w:tc>
          <w:tcPr>
            <w:tcW w:w="799" w:type="dxa"/>
          </w:tcPr>
          <w:p w14:paraId="06FA27A4" w14:textId="77777777" w:rsidR="00DE2D21" w:rsidRPr="00C404B2" w:rsidRDefault="00DE2D21" w:rsidP="00DE2D21">
            <w:pPr>
              <w:keepLines/>
              <w:widowControl w:val="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</w:p>
        </w:tc>
        <w:tc>
          <w:tcPr>
            <w:tcW w:w="15572" w:type="dxa"/>
            <w:gridSpan w:val="5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1"/>
              <w:tblW w:w="0" w:type="auto"/>
              <w:tblInd w:w="72" w:type="dxa"/>
              <w:tblLayout w:type="fixed"/>
              <w:tblLook w:val="04A0" w:firstRow="1" w:lastRow="0" w:firstColumn="1" w:lastColumn="0" w:noHBand="0" w:noVBand="1"/>
            </w:tblPr>
            <w:tblGrid>
              <w:gridCol w:w="443"/>
              <w:gridCol w:w="1826"/>
              <w:gridCol w:w="443"/>
              <w:gridCol w:w="1659"/>
              <w:gridCol w:w="431"/>
              <w:gridCol w:w="1617"/>
              <w:gridCol w:w="443"/>
              <w:gridCol w:w="1813"/>
              <w:gridCol w:w="450"/>
              <w:gridCol w:w="1587"/>
              <w:gridCol w:w="421"/>
              <w:gridCol w:w="1793"/>
              <w:gridCol w:w="409"/>
              <w:gridCol w:w="2063"/>
            </w:tblGrid>
            <w:tr w:rsidR="00DE2D21" w:rsidRPr="00C404B2" w14:paraId="579F3E5D" w14:textId="77777777" w:rsidTr="00F74908">
              <w:trPr>
                <w:trHeight w:val="193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45CF834A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Nu.:</w:t>
                  </w:r>
                </w:p>
              </w:tc>
              <w:tc>
                <w:tcPr>
                  <w:tcW w:w="1826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44EC7703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ÖĞRETİM ELEMANI</w:t>
                  </w:r>
                </w:p>
              </w:tc>
              <w:tc>
                <w:tcPr>
                  <w:tcW w:w="443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3E9E92B8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Nu.:</w:t>
                  </w:r>
                </w:p>
              </w:tc>
              <w:tc>
                <w:tcPr>
                  <w:tcW w:w="1659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646F7482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ÖĞRETİM ELEMANI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22D58D00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Nu.:</w:t>
                  </w:r>
                </w:p>
              </w:tc>
              <w:tc>
                <w:tcPr>
                  <w:tcW w:w="1617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8EF072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ÖĞRETİM ELEMANI</w:t>
                  </w:r>
                </w:p>
              </w:tc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AB2F24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Nu.: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3C36F1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ÖĞRETİM ELEMANI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14A49A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Nu.: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FB74C0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ÖĞRETİM ELEMANI</w:t>
                  </w:r>
                </w:p>
              </w:tc>
              <w:tc>
                <w:tcPr>
                  <w:tcW w:w="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BAA431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Nu:</w:t>
                  </w:r>
                </w:p>
              </w:tc>
              <w:tc>
                <w:tcPr>
                  <w:tcW w:w="1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C39DFB7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ÖĞRETİM ELEMANI</w:t>
                  </w:r>
                </w:p>
              </w:tc>
              <w:tc>
                <w:tcPr>
                  <w:tcW w:w="4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348493F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Nu:</w:t>
                  </w:r>
                </w:p>
              </w:tc>
              <w:tc>
                <w:tcPr>
                  <w:tcW w:w="206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2EC096" w14:textId="77777777" w:rsidR="00DE2D21" w:rsidRPr="00C404B2" w:rsidRDefault="00DE2D21" w:rsidP="00DE2D21">
                  <w:pPr>
                    <w:keepLines/>
                    <w:widowControl w:val="0"/>
                    <w:jc w:val="center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C404B2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ÖĞRETİM ELEMANI</w:t>
                  </w:r>
                </w:p>
              </w:tc>
            </w:tr>
            <w:tr w:rsidR="00AA24BF" w:rsidRPr="00C404B2" w14:paraId="19240C0E" w14:textId="77777777" w:rsidTr="00D3078E">
              <w:trPr>
                <w:trHeight w:val="193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13286A01" w14:textId="7AC3D1BB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1826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775147" w14:textId="27FE984B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  <w:t>Prof. Dr. Fatma Filiz TILFARLIOĞLU</w:t>
                  </w:r>
                </w:p>
              </w:tc>
              <w:tc>
                <w:tcPr>
                  <w:tcW w:w="443" w:type="dxa"/>
                  <w:tcBorders>
                    <w:top w:val="single" w:sz="2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4C75CB03" w14:textId="32C64570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  <w:tc>
                <w:tcPr>
                  <w:tcW w:w="1659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FA1119" w14:textId="01DD714E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  <w:t>Prof. Dr. Mehmet KILIÇ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5D6ED235" w14:textId="42FD3FF7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9</w:t>
                  </w:r>
                </w:p>
              </w:tc>
              <w:tc>
                <w:tcPr>
                  <w:tcW w:w="1617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832B31" w14:textId="79C5DB5C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  <w:t>Prof. Dr. Ayhan DOĞAN</w:t>
                  </w:r>
                </w:p>
              </w:tc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1D053D" w14:textId="12116D85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13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5EDA8B" w14:textId="4E8143B3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Doç. Dr. Mahmut KALMAN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F2B0C2" w14:textId="58576338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17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73C709" w14:textId="05EB5F98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Dr. Öğr. Üyesi Emel ERTÜRK MUSTUL</w:t>
                  </w:r>
                </w:p>
              </w:tc>
              <w:tc>
                <w:tcPr>
                  <w:tcW w:w="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A79CD3" w14:textId="3FC29345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21</w:t>
                  </w:r>
                </w:p>
              </w:tc>
              <w:tc>
                <w:tcPr>
                  <w:tcW w:w="1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537F8E3" w14:textId="00E6D84C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sz w:val="16"/>
                      <w:szCs w:val="16"/>
                    </w:rPr>
                    <w:t>Öğr. Gör. Gül Senem BARDAKÇI</w:t>
                  </w:r>
                </w:p>
              </w:tc>
              <w:tc>
                <w:tcPr>
                  <w:tcW w:w="4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F53D2B7" w14:textId="6916A0F9" w:rsidR="00AA24BF" w:rsidRPr="00304BB4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304BB4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25</w:t>
                  </w:r>
                </w:p>
              </w:tc>
              <w:tc>
                <w:tcPr>
                  <w:tcW w:w="206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C77D6F" w14:textId="19455D0A" w:rsidR="00AA24BF" w:rsidRPr="00304BB4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Cs/>
                      <w:sz w:val="16"/>
                      <w:szCs w:val="16"/>
                      <w:lang w:eastAsia="tr-TR"/>
                    </w:rPr>
                  </w:pPr>
                </w:p>
              </w:tc>
            </w:tr>
            <w:tr w:rsidR="00AA24BF" w:rsidRPr="00C404B2" w14:paraId="09527810" w14:textId="77777777" w:rsidTr="00D3078E">
              <w:trPr>
                <w:trHeight w:val="193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16EF2AF6" w14:textId="4551F622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1826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4FE9D8" w14:textId="21262D8F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  <w:t>Prof. Dr. Mehmet BARDAKÇI</w:t>
                  </w:r>
                </w:p>
              </w:tc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44CAF270" w14:textId="7B6299F9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6</w:t>
                  </w:r>
                </w:p>
              </w:tc>
              <w:tc>
                <w:tcPr>
                  <w:tcW w:w="1659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C38CFA" w14:textId="49BE9CD8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  <w:t>Dr. Öğr. Üyesi Gamze ALMACIOĞLU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410427F0" w14:textId="736A7E17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10</w:t>
                  </w:r>
                </w:p>
              </w:tc>
              <w:tc>
                <w:tcPr>
                  <w:tcW w:w="1617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7D0936" w14:textId="62AFA1F0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  <w:t>Prof. Dr. Veli BATDI</w:t>
                  </w:r>
                </w:p>
              </w:tc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D75373" w14:textId="31FE8249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14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A96620" w14:textId="26EFFCCC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Doç. Dr. Ali GÖKALP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BFC381" w14:textId="5A5953B7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18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BBD23B" w14:textId="31BEEDA9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Dr. Öğr. Üyesi Mehmet YAŞAR</w:t>
                  </w:r>
                </w:p>
              </w:tc>
              <w:tc>
                <w:tcPr>
                  <w:tcW w:w="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7CD4E9" w14:textId="4789CB22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22</w:t>
                  </w:r>
                </w:p>
              </w:tc>
              <w:tc>
                <w:tcPr>
                  <w:tcW w:w="1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900D751" w14:textId="33049D8C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Öğr. Gör. Adnan Menderes BAĞÇECİ</w:t>
                  </w:r>
                </w:p>
              </w:tc>
              <w:tc>
                <w:tcPr>
                  <w:tcW w:w="4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051352F" w14:textId="0B6D325B" w:rsidR="00AA24BF" w:rsidRPr="00304BB4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304BB4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26</w:t>
                  </w:r>
                </w:p>
              </w:tc>
              <w:tc>
                <w:tcPr>
                  <w:tcW w:w="206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724875" w14:textId="6986805A" w:rsidR="00AA24BF" w:rsidRPr="00304BB4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</w:p>
              </w:tc>
            </w:tr>
            <w:tr w:rsidR="00AA24BF" w:rsidRPr="00C404B2" w14:paraId="65C91BCB" w14:textId="77777777" w:rsidTr="00325918">
              <w:trPr>
                <w:trHeight w:val="193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3BD4C332" w14:textId="745C5249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1826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5136A5" w14:textId="6372D36B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  <w:t>Prof. Dr. Emrah CİNKARA</w:t>
                  </w:r>
                </w:p>
              </w:tc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02AA3DD9" w14:textId="10B9DFD1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7</w:t>
                  </w:r>
                </w:p>
              </w:tc>
              <w:tc>
                <w:tcPr>
                  <w:tcW w:w="1659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136281" w14:textId="343B0EF9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  <w:t>Dr. Öğr. Üyesi Dilara SOMUNCU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7AB6E34D" w14:textId="1D747CB0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11</w:t>
                  </w:r>
                </w:p>
              </w:tc>
              <w:tc>
                <w:tcPr>
                  <w:tcW w:w="1617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3AFC27" w14:textId="27263274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sz w:val="16"/>
                      <w:szCs w:val="16"/>
                    </w:rPr>
                    <w:t>Prof.Dr. Tuğba Han ŞİMŞEKLER DİZMAN</w:t>
                  </w:r>
                </w:p>
              </w:tc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E855AF" w14:textId="1CA65055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15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2BFB88" w14:textId="5FC1D927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Dr. Öğr. Üyesi Emrah Berkant PATOĞLU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5D6BE5" w14:textId="42F7CF6B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19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0101B7" w14:textId="04B04304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Dr. Öğr. Üyesi İslim Derya YILMAZ</w:t>
                  </w:r>
                </w:p>
              </w:tc>
              <w:tc>
                <w:tcPr>
                  <w:tcW w:w="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AB94EE" w14:textId="76778C41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23</w:t>
                  </w:r>
                </w:p>
              </w:tc>
              <w:tc>
                <w:tcPr>
                  <w:tcW w:w="1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317D6B4B" w14:textId="531CD7B4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Cs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Arş. Gör. Dr. Bilge Deniz GÖÇER</w:t>
                  </w:r>
                </w:p>
              </w:tc>
              <w:tc>
                <w:tcPr>
                  <w:tcW w:w="4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3389E740" w14:textId="3F930B29" w:rsidR="00AA24BF" w:rsidRPr="00304BB4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304BB4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27</w:t>
                  </w:r>
                </w:p>
              </w:tc>
              <w:tc>
                <w:tcPr>
                  <w:tcW w:w="206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4C795545" w14:textId="187498D9" w:rsidR="00AA24BF" w:rsidRPr="00304BB4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</w:p>
              </w:tc>
            </w:tr>
            <w:tr w:rsidR="00AA24BF" w:rsidRPr="00C404B2" w14:paraId="54D2889F" w14:textId="77777777" w:rsidTr="00843D81">
              <w:trPr>
                <w:trHeight w:val="193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6F3C31E1" w14:textId="14CDB5DB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1826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3527D98" w14:textId="10EA6367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  <w:t>Prof. Dr. Fadime YALÇIN ARSLAN</w:t>
                  </w:r>
                </w:p>
              </w:tc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3EA92FF9" w14:textId="45CC203B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eastAsia="tr-TR"/>
                    </w:rPr>
                    <w:t>8</w:t>
                  </w:r>
                </w:p>
              </w:tc>
              <w:tc>
                <w:tcPr>
                  <w:tcW w:w="1659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A231C1" w14:textId="2A141245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eastAsia="tr-TR"/>
                    </w:rPr>
                    <w:t xml:space="preserve">Dr. Öğr. Üyesi </w:t>
                  </w:r>
                  <w:proofErr w:type="spellStart"/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eastAsia="tr-TR"/>
                    </w:rPr>
                    <w:t>Tzu</w:t>
                  </w:r>
                  <w:proofErr w:type="spellEnd"/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eastAsia="tr-TR"/>
                    </w:rPr>
                    <w:t>Yu</w:t>
                  </w:r>
                  <w:proofErr w:type="spellEnd"/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eastAsia="tr-TR"/>
                    </w:rPr>
                    <w:t xml:space="preserve"> Allison Lin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185BB233" w14:textId="6883DE4A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12</w:t>
                  </w:r>
                </w:p>
              </w:tc>
              <w:tc>
                <w:tcPr>
                  <w:tcW w:w="1617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D01663" w14:textId="34C72907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Doç. Dr. Melike ÖZYURT</w:t>
                  </w:r>
                </w:p>
              </w:tc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F78EDC" w14:textId="3509AD49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16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305EEB" w14:textId="722D76EC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eastAsia="tr-TR"/>
                    </w:rPr>
                  </w:pPr>
                  <w:proofErr w:type="spellStart"/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Dr.Öğr</w:t>
                  </w:r>
                  <w:proofErr w:type="spellEnd"/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 Üyesi Fatih Emrah DEMİR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B644C5" w14:textId="366EA61C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eastAsia="tr-TR"/>
                    </w:rPr>
                    <w:t>20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792CE1" w14:textId="457836A4" w:rsidR="00AA24BF" w:rsidRPr="000A161E" w:rsidRDefault="00AA24BF" w:rsidP="00AA24BF">
                  <w:pPr>
                    <w:keepLines/>
                    <w:widowControl w:val="0"/>
                    <w:rPr>
                      <w:rFonts w:ascii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Dr. Öğr. Üyesi Sibel KARADENİZ YAĞMUR</w:t>
                  </w:r>
                </w:p>
              </w:tc>
              <w:tc>
                <w:tcPr>
                  <w:tcW w:w="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BBA27C" w14:textId="09D8B994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24</w:t>
                  </w:r>
                </w:p>
              </w:tc>
              <w:tc>
                <w:tcPr>
                  <w:tcW w:w="1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E553481" w14:textId="150EF9B7" w:rsidR="00AA24BF" w:rsidRPr="000A161E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0A161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Bulut KEKEN</w:t>
                  </w:r>
                </w:p>
              </w:tc>
              <w:tc>
                <w:tcPr>
                  <w:tcW w:w="4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5CC2150" w14:textId="6FA6BA5D" w:rsidR="00AA24BF" w:rsidRPr="00304BB4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  <w:r w:rsidRPr="00304BB4"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  <w:t>28</w:t>
                  </w:r>
                </w:p>
              </w:tc>
              <w:tc>
                <w:tcPr>
                  <w:tcW w:w="206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26DBFF" w14:textId="49E09238" w:rsidR="00AA24BF" w:rsidRPr="00304BB4" w:rsidRDefault="00AA24BF" w:rsidP="00AA24BF">
                  <w:pPr>
                    <w:keepLines/>
                    <w:widowControl w:val="0"/>
                    <w:rPr>
                      <w:rFonts w:ascii="Cambria" w:hAnsi="Cambria" w:cs="Times New Roman"/>
                      <w:b/>
                      <w:sz w:val="16"/>
                      <w:szCs w:val="16"/>
                      <w:lang w:eastAsia="tr-TR"/>
                    </w:rPr>
                  </w:pPr>
                </w:p>
              </w:tc>
            </w:tr>
          </w:tbl>
          <w:p w14:paraId="2BD02470" w14:textId="77777777" w:rsidR="00DE2D21" w:rsidRPr="00C404B2" w:rsidRDefault="00DE2D21" w:rsidP="00DE2D21">
            <w:pPr>
              <w:rPr>
                <w:sz w:val="16"/>
                <w:szCs w:val="16"/>
              </w:rPr>
            </w:pPr>
          </w:p>
        </w:tc>
      </w:tr>
    </w:tbl>
    <w:p w14:paraId="63292B4B" w14:textId="77777777" w:rsidR="00C404B2" w:rsidRPr="005A6DFA" w:rsidRDefault="00C404B2" w:rsidP="00277238">
      <w:pPr>
        <w:rPr>
          <w:b/>
          <w:sz w:val="20"/>
          <w:szCs w:val="20"/>
        </w:rPr>
      </w:pPr>
    </w:p>
    <w:sectPr w:rsidR="00C404B2" w:rsidRPr="005A6DFA" w:rsidSect="00546217">
      <w:pgSz w:w="23811" w:h="16838" w:orient="landscape" w:code="8"/>
      <w:pgMar w:top="284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04482"/>
    <w:multiLevelType w:val="hybridMultilevel"/>
    <w:tmpl w:val="1A7A0390"/>
    <w:lvl w:ilvl="0" w:tplc="A61E6FE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36A86"/>
    <w:multiLevelType w:val="hybridMultilevel"/>
    <w:tmpl w:val="8AAAFE16"/>
    <w:lvl w:ilvl="0" w:tplc="42B475D6">
      <w:start w:val="1"/>
      <w:numFmt w:val="decimal"/>
      <w:lvlText w:val="%1."/>
      <w:lvlJc w:val="left"/>
      <w:pPr>
        <w:ind w:left="720" w:hanging="360"/>
      </w:pPr>
      <w:rPr>
        <w:b/>
        <w:sz w:val="16"/>
        <w:szCs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F2C97"/>
    <w:multiLevelType w:val="hybridMultilevel"/>
    <w:tmpl w:val="FC12017A"/>
    <w:lvl w:ilvl="0" w:tplc="71E4C4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853DAF"/>
    <w:multiLevelType w:val="hybridMultilevel"/>
    <w:tmpl w:val="537C1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193456">
    <w:abstractNumId w:val="1"/>
  </w:num>
  <w:num w:numId="2" w16cid:durableId="673610286">
    <w:abstractNumId w:val="0"/>
  </w:num>
  <w:num w:numId="3" w16cid:durableId="23404444">
    <w:abstractNumId w:val="3"/>
  </w:num>
  <w:num w:numId="4" w16cid:durableId="1457484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AE2"/>
    <w:rsid w:val="0000001A"/>
    <w:rsid w:val="00000075"/>
    <w:rsid w:val="000008F0"/>
    <w:rsid w:val="00001183"/>
    <w:rsid w:val="0000121A"/>
    <w:rsid w:val="0000125E"/>
    <w:rsid w:val="0000179B"/>
    <w:rsid w:val="000017D7"/>
    <w:rsid w:val="00002336"/>
    <w:rsid w:val="000030E8"/>
    <w:rsid w:val="000030F1"/>
    <w:rsid w:val="00004767"/>
    <w:rsid w:val="000048FA"/>
    <w:rsid w:val="000056D6"/>
    <w:rsid w:val="00005931"/>
    <w:rsid w:val="00005960"/>
    <w:rsid w:val="00005FE2"/>
    <w:rsid w:val="00010A57"/>
    <w:rsid w:val="00010E3A"/>
    <w:rsid w:val="00012F55"/>
    <w:rsid w:val="000132A2"/>
    <w:rsid w:val="000138FC"/>
    <w:rsid w:val="0001420B"/>
    <w:rsid w:val="00014B70"/>
    <w:rsid w:val="000151EC"/>
    <w:rsid w:val="0002078D"/>
    <w:rsid w:val="00020B01"/>
    <w:rsid w:val="0002169E"/>
    <w:rsid w:val="00022781"/>
    <w:rsid w:val="00023473"/>
    <w:rsid w:val="00023ACF"/>
    <w:rsid w:val="00023D14"/>
    <w:rsid w:val="000240E9"/>
    <w:rsid w:val="00024D04"/>
    <w:rsid w:val="000257B1"/>
    <w:rsid w:val="00026559"/>
    <w:rsid w:val="00027568"/>
    <w:rsid w:val="00027A2B"/>
    <w:rsid w:val="00027B9F"/>
    <w:rsid w:val="00032689"/>
    <w:rsid w:val="00033DD6"/>
    <w:rsid w:val="0003485D"/>
    <w:rsid w:val="000410D1"/>
    <w:rsid w:val="00041BD6"/>
    <w:rsid w:val="0004293F"/>
    <w:rsid w:val="0004315D"/>
    <w:rsid w:val="000448AD"/>
    <w:rsid w:val="00045221"/>
    <w:rsid w:val="000461EE"/>
    <w:rsid w:val="00047DF3"/>
    <w:rsid w:val="00052E50"/>
    <w:rsid w:val="000538F7"/>
    <w:rsid w:val="00053F44"/>
    <w:rsid w:val="00054B38"/>
    <w:rsid w:val="0005518A"/>
    <w:rsid w:val="00055CDE"/>
    <w:rsid w:val="00055F4F"/>
    <w:rsid w:val="000605D4"/>
    <w:rsid w:val="0006065A"/>
    <w:rsid w:val="000606B7"/>
    <w:rsid w:val="000627A1"/>
    <w:rsid w:val="00062E4E"/>
    <w:rsid w:val="0006599E"/>
    <w:rsid w:val="00065B04"/>
    <w:rsid w:val="0006739C"/>
    <w:rsid w:val="00067DC9"/>
    <w:rsid w:val="00070D91"/>
    <w:rsid w:val="00075732"/>
    <w:rsid w:val="00075D25"/>
    <w:rsid w:val="000779A6"/>
    <w:rsid w:val="00080CB3"/>
    <w:rsid w:val="00081901"/>
    <w:rsid w:val="000830E2"/>
    <w:rsid w:val="0008376C"/>
    <w:rsid w:val="00083CCA"/>
    <w:rsid w:val="00084BF2"/>
    <w:rsid w:val="0008554A"/>
    <w:rsid w:val="00085989"/>
    <w:rsid w:val="000860EB"/>
    <w:rsid w:val="00086D8C"/>
    <w:rsid w:val="000878C3"/>
    <w:rsid w:val="000901CB"/>
    <w:rsid w:val="00090ECF"/>
    <w:rsid w:val="00091342"/>
    <w:rsid w:val="00092421"/>
    <w:rsid w:val="0009340B"/>
    <w:rsid w:val="00093D6C"/>
    <w:rsid w:val="00095062"/>
    <w:rsid w:val="00095207"/>
    <w:rsid w:val="000957FF"/>
    <w:rsid w:val="00095EC1"/>
    <w:rsid w:val="00096DB0"/>
    <w:rsid w:val="00096F93"/>
    <w:rsid w:val="00097965"/>
    <w:rsid w:val="000A0539"/>
    <w:rsid w:val="000A0F36"/>
    <w:rsid w:val="000A161E"/>
    <w:rsid w:val="000A18E4"/>
    <w:rsid w:val="000A1AB7"/>
    <w:rsid w:val="000A2399"/>
    <w:rsid w:val="000A7CE6"/>
    <w:rsid w:val="000B1D44"/>
    <w:rsid w:val="000B29E8"/>
    <w:rsid w:val="000B491E"/>
    <w:rsid w:val="000B4AB7"/>
    <w:rsid w:val="000B551E"/>
    <w:rsid w:val="000B5CD7"/>
    <w:rsid w:val="000B78C9"/>
    <w:rsid w:val="000C133A"/>
    <w:rsid w:val="000C3563"/>
    <w:rsid w:val="000C506A"/>
    <w:rsid w:val="000C5832"/>
    <w:rsid w:val="000C5AD2"/>
    <w:rsid w:val="000C5B3E"/>
    <w:rsid w:val="000C63CC"/>
    <w:rsid w:val="000D000D"/>
    <w:rsid w:val="000D0AA9"/>
    <w:rsid w:val="000D15A7"/>
    <w:rsid w:val="000D2F6D"/>
    <w:rsid w:val="000D360B"/>
    <w:rsid w:val="000D38EA"/>
    <w:rsid w:val="000D39B2"/>
    <w:rsid w:val="000D3C95"/>
    <w:rsid w:val="000D45D0"/>
    <w:rsid w:val="000D5226"/>
    <w:rsid w:val="000D5F88"/>
    <w:rsid w:val="000D614E"/>
    <w:rsid w:val="000D6B9B"/>
    <w:rsid w:val="000D6BE3"/>
    <w:rsid w:val="000D7910"/>
    <w:rsid w:val="000D7B8E"/>
    <w:rsid w:val="000D7E81"/>
    <w:rsid w:val="000E034F"/>
    <w:rsid w:val="000E13CB"/>
    <w:rsid w:val="000E147D"/>
    <w:rsid w:val="000E1BD0"/>
    <w:rsid w:val="000E5323"/>
    <w:rsid w:val="000E61CB"/>
    <w:rsid w:val="000E626D"/>
    <w:rsid w:val="000E73ED"/>
    <w:rsid w:val="000F0893"/>
    <w:rsid w:val="000F1705"/>
    <w:rsid w:val="000F2510"/>
    <w:rsid w:val="000F33DE"/>
    <w:rsid w:val="000F3621"/>
    <w:rsid w:val="000F3E77"/>
    <w:rsid w:val="000F46B7"/>
    <w:rsid w:val="000F515B"/>
    <w:rsid w:val="000F574B"/>
    <w:rsid w:val="000F694A"/>
    <w:rsid w:val="000F7D29"/>
    <w:rsid w:val="0010086A"/>
    <w:rsid w:val="001012EB"/>
    <w:rsid w:val="00101356"/>
    <w:rsid w:val="0010158C"/>
    <w:rsid w:val="00102018"/>
    <w:rsid w:val="001035B3"/>
    <w:rsid w:val="001035B8"/>
    <w:rsid w:val="0010472C"/>
    <w:rsid w:val="00106268"/>
    <w:rsid w:val="00106D16"/>
    <w:rsid w:val="00113FDC"/>
    <w:rsid w:val="0011438E"/>
    <w:rsid w:val="001144C9"/>
    <w:rsid w:val="00120184"/>
    <w:rsid w:val="00120752"/>
    <w:rsid w:val="001276A5"/>
    <w:rsid w:val="00132D59"/>
    <w:rsid w:val="00132E33"/>
    <w:rsid w:val="00133FDD"/>
    <w:rsid w:val="00134C3B"/>
    <w:rsid w:val="00137B5C"/>
    <w:rsid w:val="00140273"/>
    <w:rsid w:val="0014064C"/>
    <w:rsid w:val="00140869"/>
    <w:rsid w:val="0014092C"/>
    <w:rsid w:val="00141673"/>
    <w:rsid w:val="00143B8F"/>
    <w:rsid w:val="00144446"/>
    <w:rsid w:val="00144A8F"/>
    <w:rsid w:val="0014532D"/>
    <w:rsid w:val="001462E3"/>
    <w:rsid w:val="00146DED"/>
    <w:rsid w:val="001472F2"/>
    <w:rsid w:val="001501F0"/>
    <w:rsid w:val="001506ED"/>
    <w:rsid w:val="00150B89"/>
    <w:rsid w:val="00151084"/>
    <w:rsid w:val="00151418"/>
    <w:rsid w:val="00151B92"/>
    <w:rsid w:val="0015310A"/>
    <w:rsid w:val="00157535"/>
    <w:rsid w:val="0016095E"/>
    <w:rsid w:val="001612FC"/>
    <w:rsid w:val="00162043"/>
    <w:rsid w:val="00162A09"/>
    <w:rsid w:val="0016356D"/>
    <w:rsid w:val="00163582"/>
    <w:rsid w:val="001636F0"/>
    <w:rsid w:val="00163D9C"/>
    <w:rsid w:val="001646D5"/>
    <w:rsid w:val="0016552C"/>
    <w:rsid w:val="00165A29"/>
    <w:rsid w:val="00167ACB"/>
    <w:rsid w:val="001707B1"/>
    <w:rsid w:val="00170AE3"/>
    <w:rsid w:val="00170BE5"/>
    <w:rsid w:val="00171594"/>
    <w:rsid w:val="00173034"/>
    <w:rsid w:val="001737BC"/>
    <w:rsid w:val="001740B6"/>
    <w:rsid w:val="001749D8"/>
    <w:rsid w:val="0017591F"/>
    <w:rsid w:val="00175C86"/>
    <w:rsid w:val="00176007"/>
    <w:rsid w:val="0017691F"/>
    <w:rsid w:val="001805D8"/>
    <w:rsid w:val="00180E79"/>
    <w:rsid w:val="00181609"/>
    <w:rsid w:val="0018200D"/>
    <w:rsid w:val="00182120"/>
    <w:rsid w:val="001835BA"/>
    <w:rsid w:val="00183C28"/>
    <w:rsid w:val="00185A0E"/>
    <w:rsid w:val="0019025F"/>
    <w:rsid w:val="0019042D"/>
    <w:rsid w:val="00192108"/>
    <w:rsid w:val="00192674"/>
    <w:rsid w:val="0019330B"/>
    <w:rsid w:val="0019384C"/>
    <w:rsid w:val="001944CB"/>
    <w:rsid w:val="00194839"/>
    <w:rsid w:val="001951BE"/>
    <w:rsid w:val="00195E1B"/>
    <w:rsid w:val="00196A52"/>
    <w:rsid w:val="00196B8E"/>
    <w:rsid w:val="001A0337"/>
    <w:rsid w:val="001A0ACA"/>
    <w:rsid w:val="001A14A2"/>
    <w:rsid w:val="001A473B"/>
    <w:rsid w:val="001A5077"/>
    <w:rsid w:val="001A685A"/>
    <w:rsid w:val="001A687B"/>
    <w:rsid w:val="001A71A4"/>
    <w:rsid w:val="001B16BC"/>
    <w:rsid w:val="001B3074"/>
    <w:rsid w:val="001B324C"/>
    <w:rsid w:val="001B46E4"/>
    <w:rsid w:val="001B4813"/>
    <w:rsid w:val="001B57A8"/>
    <w:rsid w:val="001B5D62"/>
    <w:rsid w:val="001B725F"/>
    <w:rsid w:val="001B7CC2"/>
    <w:rsid w:val="001C02AC"/>
    <w:rsid w:val="001C0F27"/>
    <w:rsid w:val="001C3D8A"/>
    <w:rsid w:val="001C4EB8"/>
    <w:rsid w:val="001C5ABF"/>
    <w:rsid w:val="001C67F8"/>
    <w:rsid w:val="001C6853"/>
    <w:rsid w:val="001C6B57"/>
    <w:rsid w:val="001D10E3"/>
    <w:rsid w:val="001D166D"/>
    <w:rsid w:val="001D2881"/>
    <w:rsid w:val="001D3304"/>
    <w:rsid w:val="001D5FB1"/>
    <w:rsid w:val="001D60CC"/>
    <w:rsid w:val="001D613F"/>
    <w:rsid w:val="001D7DF9"/>
    <w:rsid w:val="001E061A"/>
    <w:rsid w:val="001E1190"/>
    <w:rsid w:val="001E30B1"/>
    <w:rsid w:val="001E4649"/>
    <w:rsid w:val="001E4663"/>
    <w:rsid w:val="001E47BA"/>
    <w:rsid w:val="001E6F55"/>
    <w:rsid w:val="001E7A74"/>
    <w:rsid w:val="001E7C45"/>
    <w:rsid w:val="001F0050"/>
    <w:rsid w:val="001F0A85"/>
    <w:rsid w:val="001F16BE"/>
    <w:rsid w:val="001F414B"/>
    <w:rsid w:val="001F4555"/>
    <w:rsid w:val="001F5EAC"/>
    <w:rsid w:val="001F603F"/>
    <w:rsid w:val="001F677C"/>
    <w:rsid w:val="001F6B29"/>
    <w:rsid w:val="001F6F5C"/>
    <w:rsid w:val="001F74D1"/>
    <w:rsid w:val="00200280"/>
    <w:rsid w:val="00200291"/>
    <w:rsid w:val="002008E1"/>
    <w:rsid w:val="002014C6"/>
    <w:rsid w:val="00201AA0"/>
    <w:rsid w:val="00202BE6"/>
    <w:rsid w:val="002032A2"/>
    <w:rsid w:val="00204066"/>
    <w:rsid w:val="0020559E"/>
    <w:rsid w:val="00205AF5"/>
    <w:rsid w:val="00207093"/>
    <w:rsid w:val="00207C80"/>
    <w:rsid w:val="00211522"/>
    <w:rsid w:val="002137DF"/>
    <w:rsid w:val="00214AA0"/>
    <w:rsid w:val="002175BE"/>
    <w:rsid w:val="00217720"/>
    <w:rsid w:val="002201CB"/>
    <w:rsid w:val="0022105E"/>
    <w:rsid w:val="00221A57"/>
    <w:rsid w:val="00221E13"/>
    <w:rsid w:val="002229DA"/>
    <w:rsid w:val="00222B08"/>
    <w:rsid w:val="002237AF"/>
    <w:rsid w:val="00225BAD"/>
    <w:rsid w:val="0023175E"/>
    <w:rsid w:val="00231A09"/>
    <w:rsid w:val="0024328D"/>
    <w:rsid w:val="00244734"/>
    <w:rsid w:val="00246242"/>
    <w:rsid w:val="002463A1"/>
    <w:rsid w:val="00250BFB"/>
    <w:rsid w:val="00252F95"/>
    <w:rsid w:val="0025630B"/>
    <w:rsid w:val="00257234"/>
    <w:rsid w:val="00260549"/>
    <w:rsid w:val="002606D4"/>
    <w:rsid w:val="0026079A"/>
    <w:rsid w:val="00260F43"/>
    <w:rsid w:val="00261F13"/>
    <w:rsid w:val="00263722"/>
    <w:rsid w:val="002637F6"/>
    <w:rsid w:val="00263F10"/>
    <w:rsid w:val="002641DB"/>
    <w:rsid w:val="00264335"/>
    <w:rsid w:val="00264EA7"/>
    <w:rsid w:val="00264FB8"/>
    <w:rsid w:val="00265607"/>
    <w:rsid w:val="00266E08"/>
    <w:rsid w:val="00267F08"/>
    <w:rsid w:val="00270899"/>
    <w:rsid w:val="0027114F"/>
    <w:rsid w:val="00271B87"/>
    <w:rsid w:val="002721DE"/>
    <w:rsid w:val="002740CB"/>
    <w:rsid w:val="00277238"/>
    <w:rsid w:val="002779A6"/>
    <w:rsid w:val="00277CA3"/>
    <w:rsid w:val="00280C42"/>
    <w:rsid w:val="0028220D"/>
    <w:rsid w:val="00282488"/>
    <w:rsid w:val="002824B8"/>
    <w:rsid w:val="00282ACA"/>
    <w:rsid w:val="00283609"/>
    <w:rsid w:val="0028398C"/>
    <w:rsid w:val="00284ED2"/>
    <w:rsid w:val="00287A51"/>
    <w:rsid w:val="00294276"/>
    <w:rsid w:val="00294956"/>
    <w:rsid w:val="00294987"/>
    <w:rsid w:val="00294996"/>
    <w:rsid w:val="00294CC4"/>
    <w:rsid w:val="0029793D"/>
    <w:rsid w:val="00297D61"/>
    <w:rsid w:val="002A0B40"/>
    <w:rsid w:val="002A25AE"/>
    <w:rsid w:val="002A3480"/>
    <w:rsid w:val="002A4573"/>
    <w:rsid w:val="002A4774"/>
    <w:rsid w:val="002A6287"/>
    <w:rsid w:val="002A6BCC"/>
    <w:rsid w:val="002B19EC"/>
    <w:rsid w:val="002B2488"/>
    <w:rsid w:val="002B287C"/>
    <w:rsid w:val="002B40AE"/>
    <w:rsid w:val="002B491D"/>
    <w:rsid w:val="002B575B"/>
    <w:rsid w:val="002B6262"/>
    <w:rsid w:val="002B7CBF"/>
    <w:rsid w:val="002C0380"/>
    <w:rsid w:val="002C0D21"/>
    <w:rsid w:val="002C2499"/>
    <w:rsid w:val="002C3C79"/>
    <w:rsid w:val="002C47A6"/>
    <w:rsid w:val="002C5145"/>
    <w:rsid w:val="002C5437"/>
    <w:rsid w:val="002C635C"/>
    <w:rsid w:val="002C66DB"/>
    <w:rsid w:val="002C683B"/>
    <w:rsid w:val="002C69E2"/>
    <w:rsid w:val="002C75C1"/>
    <w:rsid w:val="002D2153"/>
    <w:rsid w:val="002D2179"/>
    <w:rsid w:val="002D4377"/>
    <w:rsid w:val="002D4953"/>
    <w:rsid w:val="002D583C"/>
    <w:rsid w:val="002D767C"/>
    <w:rsid w:val="002D7838"/>
    <w:rsid w:val="002E0BCF"/>
    <w:rsid w:val="002E14A8"/>
    <w:rsid w:val="002E23A0"/>
    <w:rsid w:val="002E2A52"/>
    <w:rsid w:val="002E3946"/>
    <w:rsid w:val="002E51CF"/>
    <w:rsid w:val="002E5EE1"/>
    <w:rsid w:val="002E6789"/>
    <w:rsid w:val="002E707D"/>
    <w:rsid w:val="002F0714"/>
    <w:rsid w:val="002F1051"/>
    <w:rsid w:val="002F11EA"/>
    <w:rsid w:val="002F1693"/>
    <w:rsid w:val="002F179A"/>
    <w:rsid w:val="002F1A10"/>
    <w:rsid w:val="002F331B"/>
    <w:rsid w:val="002F495C"/>
    <w:rsid w:val="002F5D71"/>
    <w:rsid w:val="002F5DEF"/>
    <w:rsid w:val="00304BB4"/>
    <w:rsid w:val="0030618A"/>
    <w:rsid w:val="00306735"/>
    <w:rsid w:val="00307A0B"/>
    <w:rsid w:val="003103D4"/>
    <w:rsid w:val="00312DD3"/>
    <w:rsid w:val="00313F7D"/>
    <w:rsid w:val="00314F6E"/>
    <w:rsid w:val="0031757D"/>
    <w:rsid w:val="00317CA7"/>
    <w:rsid w:val="00322EC3"/>
    <w:rsid w:val="00322F2F"/>
    <w:rsid w:val="00324145"/>
    <w:rsid w:val="00324C98"/>
    <w:rsid w:val="0032583E"/>
    <w:rsid w:val="00325A71"/>
    <w:rsid w:val="003261AC"/>
    <w:rsid w:val="00330DA8"/>
    <w:rsid w:val="00331A31"/>
    <w:rsid w:val="00331A68"/>
    <w:rsid w:val="00331C80"/>
    <w:rsid w:val="00332F42"/>
    <w:rsid w:val="00333AA2"/>
    <w:rsid w:val="00333CEF"/>
    <w:rsid w:val="00333D4A"/>
    <w:rsid w:val="00335C60"/>
    <w:rsid w:val="003363F4"/>
    <w:rsid w:val="00336697"/>
    <w:rsid w:val="00336D64"/>
    <w:rsid w:val="003378EB"/>
    <w:rsid w:val="00341FE5"/>
    <w:rsid w:val="003434D9"/>
    <w:rsid w:val="00343785"/>
    <w:rsid w:val="00344C58"/>
    <w:rsid w:val="00345392"/>
    <w:rsid w:val="00345D6A"/>
    <w:rsid w:val="00346A9E"/>
    <w:rsid w:val="0034729D"/>
    <w:rsid w:val="003530D3"/>
    <w:rsid w:val="003533CD"/>
    <w:rsid w:val="0035457A"/>
    <w:rsid w:val="00354A04"/>
    <w:rsid w:val="00354B37"/>
    <w:rsid w:val="00357724"/>
    <w:rsid w:val="00361D7F"/>
    <w:rsid w:val="00361EAE"/>
    <w:rsid w:val="00362213"/>
    <w:rsid w:val="00362A40"/>
    <w:rsid w:val="00363E37"/>
    <w:rsid w:val="00365B9F"/>
    <w:rsid w:val="003666E2"/>
    <w:rsid w:val="00366F12"/>
    <w:rsid w:val="00367190"/>
    <w:rsid w:val="0037017A"/>
    <w:rsid w:val="00372710"/>
    <w:rsid w:val="00373D60"/>
    <w:rsid w:val="00374ABB"/>
    <w:rsid w:val="00375712"/>
    <w:rsid w:val="00377460"/>
    <w:rsid w:val="00380B77"/>
    <w:rsid w:val="003832A3"/>
    <w:rsid w:val="0038356D"/>
    <w:rsid w:val="00384355"/>
    <w:rsid w:val="00385D38"/>
    <w:rsid w:val="00390696"/>
    <w:rsid w:val="00390A5F"/>
    <w:rsid w:val="003926EB"/>
    <w:rsid w:val="003940E5"/>
    <w:rsid w:val="00394CF3"/>
    <w:rsid w:val="003966FE"/>
    <w:rsid w:val="00397D01"/>
    <w:rsid w:val="003A0C9D"/>
    <w:rsid w:val="003A0DB4"/>
    <w:rsid w:val="003A2108"/>
    <w:rsid w:val="003A44B1"/>
    <w:rsid w:val="003A4B84"/>
    <w:rsid w:val="003A5424"/>
    <w:rsid w:val="003A55B3"/>
    <w:rsid w:val="003A5A98"/>
    <w:rsid w:val="003A6A4D"/>
    <w:rsid w:val="003A6C07"/>
    <w:rsid w:val="003B228C"/>
    <w:rsid w:val="003B3173"/>
    <w:rsid w:val="003B70CF"/>
    <w:rsid w:val="003B752E"/>
    <w:rsid w:val="003B7DAD"/>
    <w:rsid w:val="003C05A7"/>
    <w:rsid w:val="003C091B"/>
    <w:rsid w:val="003C2B28"/>
    <w:rsid w:val="003C4526"/>
    <w:rsid w:val="003C46E1"/>
    <w:rsid w:val="003C5E27"/>
    <w:rsid w:val="003C5FB8"/>
    <w:rsid w:val="003C66AF"/>
    <w:rsid w:val="003C7093"/>
    <w:rsid w:val="003C7397"/>
    <w:rsid w:val="003C7E30"/>
    <w:rsid w:val="003D0172"/>
    <w:rsid w:val="003D3030"/>
    <w:rsid w:val="003D393F"/>
    <w:rsid w:val="003D4D71"/>
    <w:rsid w:val="003D5F58"/>
    <w:rsid w:val="003D6CC9"/>
    <w:rsid w:val="003E34EE"/>
    <w:rsid w:val="003E57CD"/>
    <w:rsid w:val="003E6D36"/>
    <w:rsid w:val="003E6E65"/>
    <w:rsid w:val="003E7420"/>
    <w:rsid w:val="003E796F"/>
    <w:rsid w:val="003E7BEE"/>
    <w:rsid w:val="003F05AF"/>
    <w:rsid w:val="003F2176"/>
    <w:rsid w:val="003F36FB"/>
    <w:rsid w:val="003F44A4"/>
    <w:rsid w:val="003F46F8"/>
    <w:rsid w:val="003F4795"/>
    <w:rsid w:val="003F4862"/>
    <w:rsid w:val="003F5EB1"/>
    <w:rsid w:val="00400669"/>
    <w:rsid w:val="00401AF1"/>
    <w:rsid w:val="00403D15"/>
    <w:rsid w:val="0040404E"/>
    <w:rsid w:val="004058D1"/>
    <w:rsid w:val="004058F4"/>
    <w:rsid w:val="00405FF6"/>
    <w:rsid w:val="00407245"/>
    <w:rsid w:val="004074FF"/>
    <w:rsid w:val="00410E19"/>
    <w:rsid w:val="00412020"/>
    <w:rsid w:val="00414A1E"/>
    <w:rsid w:val="0041599D"/>
    <w:rsid w:val="00416FDA"/>
    <w:rsid w:val="00417987"/>
    <w:rsid w:val="0042041F"/>
    <w:rsid w:val="004206DB"/>
    <w:rsid w:val="004206EA"/>
    <w:rsid w:val="004220D0"/>
    <w:rsid w:val="004234B1"/>
    <w:rsid w:val="0042469C"/>
    <w:rsid w:val="00424D5B"/>
    <w:rsid w:val="00427681"/>
    <w:rsid w:val="00427B83"/>
    <w:rsid w:val="00431AEC"/>
    <w:rsid w:val="00431F4E"/>
    <w:rsid w:val="00432C30"/>
    <w:rsid w:val="00434D44"/>
    <w:rsid w:val="00435700"/>
    <w:rsid w:val="00435784"/>
    <w:rsid w:val="00435C6B"/>
    <w:rsid w:val="004365AE"/>
    <w:rsid w:val="00440338"/>
    <w:rsid w:val="00440975"/>
    <w:rsid w:val="00440C2B"/>
    <w:rsid w:val="00440C57"/>
    <w:rsid w:val="00442121"/>
    <w:rsid w:val="00443F21"/>
    <w:rsid w:val="00445289"/>
    <w:rsid w:val="00445F1A"/>
    <w:rsid w:val="0044691A"/>
    <w:rsid w:val="00447D48"/>
    <w:rsid w:val="00447E5F"/>
    <w:rsid w:val="004501C9"/>
    <w:rsid w:val="00452562"/>
    <w:rsid w:val="00452A6F"/>
    <w:rsid w:val="00453603"/>
    <w:rsid w:val="00454231"/>
    <w:rsid w:val="00454D90"/>
    <w:rsid w:val="00454DD0"/>
    <w:rsid w:val="00456F43"/>
    <w:rsid w:val="00460B9D"/>
    <w:rsid w:val="0046106C"/>
    <w:rsid w:val="00461C5A"/>
    <w:rsid w:val="0046433B"/>
    <w:rsid w:val="00467ED7"/>
    <w:rsid w:val="00470809"/>
    <w:rsid w:val="00474094"/>
    <w:rsid w:val="00474196"/>
    <w:rsid w:val="0047516D"/>
    <w:rsid w:val="00476176"/>
    <w:rsid w:val="004761E2"/>
    <w:rsid w:val="00477870"/>
    <w:rsid w:val="004817FE"/>
    <w:rsid w:val="00481829"/>
    <w:rsid w:val="004841A8"/>
    <w:rsid w:val="00484828"/>
    <w:rsid w:val="00485181"/>
    <w:rsid w:val="0048528F"/>
    <w:rsid w:val="00485B5B"/>
    <w:rsid w:val="00486C52"/>
    <w:rsid w:val="00486EDC"/>
    <w:rsid w:val="00487B6E"/>
    <w:rsid w:val="0049350F"/>
    <w:rsid w:val="00493545"/>
    <w:rsid w:val="00493E25"/>
    <w:rsid w:val="0049451B"/>
    <w:rsid w:val="00494CD7"/>
    <w:rsid w:val="00495A6E"/>
    <w:rsid w:val="00496471"/>
    <w:rsid w:val="004A164E"/>
    <w:rsid w:val="004A45D3"/>
    <w:rsid w:val="004A5252"/>
    <w:rsid w:val="004A558F"/>
    <w:rsid w:val="004A6B03"/>
    <w:rsid w:val="004A7985"/>
    <w:rsid w:val="004B0004"/>
    <w:rsid w:val="004B01D0"/>
    <w:rsid w:val="004B3B96"/>
    <w:rsid w:val="004B4037"/>
    <w:rsid w:val="004B4454"/>
    <w:rsid w:val="004B4D24"/>
    <w:rsid w:val="004B5A50"/>
    <w:rsid w:val="004B7DB5"/>
    <w:rsid w:val="004C0748"/>
    <w:rsid w:val="004C14D9"/>
    <w:rsid w:val="004C1D36"/>
    <w:rsid w:val="004C33AA"/>
    <w:rsid w:val="004C3B30"/>
    <w:rsid w:val="004C408A"/>
    <w:rsid w:val="004C4C43"/>
    <w:rsid w:val="004C5EBF"/>
    <w:rsid w:val="004C6845"/>
    <w:rsid w:val="004C70AC"/>
    <w:rsid w:val="004C77F8"/>
    <w:rsid w:val="004C7E84"/>
    <w:rsid w:val="004D0240"/>
    <w:rsid w:val="004D1376"/>
    <w:rsid w:val="004D3D76"/>
    <w:rsid w:val="004D41EF"/>
    <w:rsid w:val="004D4F73"/>
    <w:rsid w:val="004D503E"/>
    <w:rsid w:val="004D7F86"/>
    <w:rsid w:val="004E156A"/>
    <w:rsid w:val="004E1AAC"/>
    <w:rsid w:val="004E2D69"/>
    <w:rsid w:val="004E3892"/>
    <w:rsid w:val="004E3A4C"/>
    <w:rsid w:val="004E3AEB"/>
    <w:rsid w:val="004E4653"/>
    <w:rsid w:val="004E555F"/>
    <w:rsid w:val="004E77C9"/>
    <w:rsid w:val="004F0D41"/>
    <w:rsid w:val="004F2259"/>
    <w:rsid w:val="004F4F7A"/>
    <w:rsid w:val="004F57C3"/>
    <w:rsid w:val="004F67D5"/>
    <w:rsid w:val="004F71FD"/>
    <w:rsid w:val="004F7E5B"/>
    <w:rsid w:val="0050393F"/>
    <w:rsid w:val="0050587A"/>
    <w:rsid w:val="005059AD"/>
    <w:rsid w:val="00506AD3"/>
    <w:rsid w:val="00506C6F"/>
    <w:rsid w:val="00506C71"/>
    <w:rsid w:val="00510305"/>
    <w:rsid w:val="00510599"/>
    <w:rsid w:val="00511D61"/>
    <w:rsid w:val="00513993"/>
    <w:rsid w:val="005140FD"/>
    <w:rsid w:val="00514353"/>
    <w:rsid w:val="005143BB"/>
    <w:rsid w:val="00515183"/>
    <w:rsid w:val="00516D16"/>
    <w:rsid w:val="00516DBC"/>
    <w:rsid w:val="005207B2"/>
    <w:rsid w:val="00523379"/>
    <w:rsid w:val="0052363E"/>
    <w:rsid w:val="00524692"/>
    <w:rsid w:val="00524BA4"/>
    <w:rsid w:val="00525483"/>
    <w:rsid w:val="0052791A"/>
    <w:rsid w:val="00527DA1"/>
    <w:rsid w:val="00527F02"/>
    <w:rsid w:val="00532042"/>
    <w:rsid w:val="0053303A"/>
    <w:rsid w:val="005330C9"/>
    <w:rsid w:val="005334EF"/>
    <w:rsid w:val="005339C4"/>
    <w:rsid w:val="005354C8"/>
    <w:rsid w:val="00536209"/>
    <w:rsid w:val="00536793"/>
    <w:rsid w:val="0053692D"/>
    <w:rsid w:val="00536BCA"/>
    <w:rsid w:val="00537212"/>
    <w:rsid w:val="005374BB"/>
    <w:rsid w:val="0054218C"/>
    <w:rsid w:val="0054342B"/>
    <w:rsid w:val="00546217"/>
    <w:rsid w:val="005463F9"/>
    <w:rsid w:val="00546443"/>
    <w:rsid w:val="00551477"/>
    <w:rsid w:val="00553105"/>
    <w:rsid w:val="0055318B"/>
    <w:rsid w:val="00553965"/>
    <w:rsid w:val="00554750"/>
    <w:rsid w:val="00554FE7"/>
    <w:rsid w:val="0055582F"/>
    <w:rsid w:val="00560B79"/>
    <w:rsid w:val="005615B3"/>
    <w:rsid w:val="00564897"/>
    <w:rsid w:val="00564EBE"/>
    <w:rsid w:val="00565682"/>
    <w:rsid w:val="00565D26"/>
    <w:rsid w:val="00566488"/>
    <w:rsid w:val="00567543"/>
    <w:rsid w:val="00570CE2"/>
    <w:rsid w:val="00571337"/>
    <w:rsid w:val="005727E7"/>
    <w:rsid w:val="005728F4"/>
    <w:rsid w:val="005736FF"/>
    <w:rsid w:val="00574259"/>
    <w:rsid w:val="00574E88"/>
    <w:rsid w:val="00575758"/>
    <w:rsid w:val="0057581F"/>
    <w:rsid w:val="005769D6"/>
    <w:rsid w:val="00576BF8"/>
    <w:rsid w:val="00576E18"/>
    <w:rsid w:val="00580498"/>
    <w:rsid w:val="0058178A"/>
    <w:rsid w:val="00583A0E"/>
    <w:rsid w:val="0058434B"/>
    <w:rsid w:val="00585180"/>
    <w:rsid w:val="0058723D"/>
    <w:rsid w:val="005909FC"/>
    <w:rsid w:val="00592B9D"/>
    <w:rsid w:val="005942B4"/>
    <w:rsid w:val="00594DFD"/>
    <w:rsid w:val="00595780"/>
    <w:rsid w:val="005959C3"/>
    <w:rsid w:val="005963D0"/>
    <w:rsid w:val="00597409"/>
    <w:rsid w:val="005A0819"/>
    <w:rsid w:val="005A08F5"/>
    <w:rsid w:val="005A126D"/>
    <w:rsid w:val="005A19AA"/>
    <w:rsid w:val="005A268B"/>
    <w:rsid w:val="005A372A"/>
    <w:rsid w:val="005A3898"/>
    <w:rsid w:val="005A416B"/>
    <w:rsid w:val="005A5697"/>
    <w:rsid w:val="005A5CDD"/>
    <w:rsid w:val="005A5E7D"/>
    <w:rsid w:val="005A64D1"/>
    <w:rsid w:val="005A65B6"/>
    <w:rsid w:val="005A6DFA"/>
    <w:rsid w:val="005A703F"/>
    <w:rsid w:val="005B1A6C"/>
    <w:rsid w:val="005B2D62"/>
    <w:rsid w:val="005B3002"/>
    <w:rsid w:val="005B3997"/>
    <w:rsid w:val="005B3A75"/>
    <w:rsid w:val="005B3DAF"/>
    <w:rsid w:val="005B4C99"/>
    <w:rsid w:val="005B7048"/>
    <w:rsid w:val="005B7154"/>
    <w:rsid w:val="005B7327"/>
    <w:rsid w:val="005B7F69"/>
    <w:rsid w:val="005C154B"/>
    <w:rsid w:val="005C328C"/>
    <w:rsid w:val="005C4481"/>
    <w:rsid w:val="005C4BDB"/>
    <w:rsid w:val="005C6C48"/>
    <w:rsid w:val="005C7C9F"/>
    <w:rsid w:val="005C7CFF"/>
    <w:rsid w:val="005D0293"/>
    <w:rsid w:val="005D11CA"/>
    <w:rsid w:val="005D43B3"/>
    <w:rsid w:val="005D5F17"/>
    <w:rsid w:val="005D6383"/>
    <w:rsid w:val="005D6960"/>
    <w:rsid w:val="005D7A69"/>
    <w:rsid w:val="005E16B9"/>
    <w:rsid w:val="005E1E93"/>
    <w:rsid w:val="005E29EC"/>
    <w:rsid w:val="005E7B6A"/>
    <w:rsid w:val="005F13FA"/>
    <w:rsid w:val="005F2C11"/>
    <w:rsid w:val="005F314C"/>
    <w:rsid w:val="005F651E"/>
    <w:rsid w:val="005F66C7"/>
    <w:rsid w:val="005F79E4"/>
    <w:rsid w:val="005F7B19"/>
    <w:rsid w:val="006000BB"/>
    <w:rsid w:val="0060056E"/>
    <w:rsid w:val="0060129C"/>
    <w:rsid w:val="0060250A"/>
    <w:rsid w:val="00602BB9"/>
    <w:rsid w:val="00607ECB"/>
    <w:rsid w:val="00611964"/>
    <w:rsid w:val="00612EE4"/>
    <w:rsid w:val="00613634"/>
    <w:rsid w:val="00613673"/>
    <w:rsid w:val="00616829"/>
    <w:rsid w:val="006202C3"/>
    <w:rsid w:val="00623072"/>
    <w:rsid w:val="006234AA"/>
    <w:rsid w:val="00623882"/>
    <w:rsid w:val="00627432"/>
    <w:rsid w:val="00630F7A"/>
    <w:rsid w:val="006314EB"/>
    <w:rsid w:val="00631A3A"/>
    <w:rsid w:val="00631D78"/>
    <w:rsid w:val="00633366"/>
    <w:rsid w:val="006338CB"/>
    <w:rsid w:val="0063399A"/>
    <w:rsid w:val="00634698"/>
    <w:rsid w:val="0063486D"/>
    <w:rsid w:val="00634D32"/>
    <w:rsid w:val="00636260"/>
    <w:rsid w:val="006407A9"/>
    <w:rsid w:val="00641188"/>
    <w:rsid w:val="006416FD"/>
    <w:rsid w:val="00641E7B"/>
    <w:rsid w:val="00643BB0"/>
    <w:rsid w:val="00644DE7"/>
    <w:rsid w:val="0064639F"/>
    <w:rsid w:val="006467E4"/>
    <w:rsid w:val="00646F93"/>
    <w:rsid w:val="0065047D"/>
    <w:rsid w:val="00651D3F"/>
    <w:rsid w:val="00652C79"/>
    <w:rsid w:val="0065478A"/>
    <w:rsid w:val="00654E42"/>
    <w:rsid w:val="00655EFE"/>
    <w:rsid w:val="006568B0"/>
    <w:rsid w:val="00657EAB"/>
    <w:rsid w:val="00660528"/>
    <w:rsid w:val="00661D21"/>
    <w:rsid w:val="00661FF2"/>
    <w:rsid w:val="006626D6"/>
    <w:rsid w:val="006628DE"/>
    <w:rsid w:val="0066290B"/>
    <w:rsid w:val="006656B3"/>
    <w:rsid w:val="0067086F"/>
    <w:rsid w:val="00671183"/>
    <w:rsid w:val="00671C63"/>
    <w:rsid w:val="00673495"/>
    <w:rsid w:val="00673FDA"/>
    <w:rsid w:val="0067632D"/>
    <w:rsid w:val="00676722"/>
    <w:rsid w:val="00677405"/>
    <w:rsid w:val="0067758A"/>
    <w:rsid w:val="00677A18"/>
    <w:rsid w:val="006831F3"/>
    <w:rsid w:val="00687A1A"/>
    <w:rsid w:val="00690A37"/>
    <w:rsid w:val="00690D85"/>
    <w:rsid w:val="00691E72"/>
    <w:rsid w:val="00696B79"/>
    <w:rsid w:val="00697DB0"/>
    <w:rsid w:val="006A168A"/>
    <w:rsid w:val="006A1B99"/>
    <w:rsid w:val="006A2500"/>
    <w:rsid w:val="006A348A"/>
    <w:rsid w:val="006A3DF8"/>
    <w:rsid w:val="006A5FD2"/>
    <w:rsid w:val="006A7980"/>
    <w:rsid w:val="006B0BD4"/>
    <w:rsid w:val="006B1F1A"/>
    <w:rsid w:val="006B2536"/>
    <w:rsid w:val="006B31C3"/>
    <w:rsid w:val="006B59E3"/>
    <w:rsid w:val="006B78F8"/>
    <w:rsid w:val="006C13F5"/>
    <w:rsid w:val="006C1472"/>
    <w:rsid w:val="006C2092"/>
    <w:rsid w:val="006C25F2"/>
    <w:rsid w:val="006C2BFA"/>
    <w:rsid w:val="006C3B6F"/>
    <w:rsid w:val="006C45FD"/>
    <w:rsid w:val="006C5BF7"/>
    <w:rsid w:val="006C6B23"/>
    <w:rsid w:val="006C70A3"/>
    <w:rsid w:val="006C7DE0"/>
    <w:rsid w:val="006D06D0"/>
    <w:rsid w:val="006D0BA5"/>
    <w:rsid w:val="006D1DBB"/>
    <w:rsid w:val="006D40B4"/>
    <w:rsid w:val="006D44B4"/>
    <w:rsid w:val="006D5187"/>
    <w:rsid w:val="006D7B15"/>
    <w:rsid w:val="006E0517"/>
    <w:rsid w:val="006E078B"/>
    <w:rsid w:val="006E29E7"/>
    <w:rsid w:val="006E6681"/>
    <w:rsid w:val="006E6D62"/>
    <w:rsid w:val="006E71A1"/>
    <w:rsid w:val="006F0A89"/>
    <w:rsid w:val="006F0DF2"/>
    <w:rsid w:val="006F15CA"/>
    <w:rsid w:val="006F2A0D"/>
    <w:rsid w:val="006F79C4"/>
    <w:rsid w:val="00703BDE"/>
    <w:rsid w:val="00703E5C"/>
    <w:rsid w:val="00704049"/>
    <w:rsid w:val="00705F36"/>
    <w:rsid w:val="0070604D"/>
    <w:rsid w:val="00706487"/>
    <w:rsid w:val="00706590"/>
    <w:rsid w:val="00710D89"/>
    <w:rsid w:val="0071152B"/>
    <w:rsid w:val="00711B69"/>
    <w:rsid w:val="007125C5"/>
    <w:rsid w:val="00712DDA"/>
    <w:rsid w:val="00712EFF"/>
    <w:rsid w:val="007131C3"/>
    <w:rsid w:val="00713A9F"/>
    <w:rsid w:val="0071587C"/>
    <w:rsid w:val="00716D2C"/>
    <w:rsid w:val="007172F2"/>
    <w:rsid w:val="0072079D"/>
    <w:rsid w:val="0072089B"/>
    <w:rsid w:val="00723E35"/>
    <w:rsid w:val="007241A9"/>
    <w:rsid w:val="007247BC"/>
    <w:rsid w:val="00724A57"/>
    <w:rsid w:val="00724A79"/>
    <w:rsid w:val="00724D2F"/>
    <w:rsid w:val="00724DD0"/>
    <w:rsid w:val="007256F9"/>
    <w:rsid w:val="00725F8E"/>
    <w:rsid w:val="00726843"/>
    <w:rsid w:val="00727C6F"/>
    <w:rsid w:val="00731938"/>
    <w:rsid w:val="0073245E"/>
    <w:rsid w:val="00732C48"/>
    <w:rsid w:val="00734FCA"/>
    <w:rsid w:val="00740651"/>
    <w:rsid w:val="007426CD"/>
    <w:rsid w:val="00742F18"/>
    <w:rsid w:val="0074315B"/>
    <w:rsid w:val="0074333E"/>
    <w:rsid w:val="007517E6"/>
    <w:rsid w:val="007538F9"/>
    <w:rsid w:val="0075405A"/>
    <w:rsid w:val="0075509F"/>
    <w:rsid w:val="007551B3"/>
    <w:rsid w:val="00756C67"/>
    <w:rsid w:val="007630C2"/>
    <w:rsid w:val="007658FD"/>
    <w:rsid w:val="007673AE"/>
    <w:rsid w:val="00767424"/>
    <w:rsid w:val="007674F1"/>
    <w:rsid w:val="00767A10"/>
    <w:rsid w:val="007707F4"/>
    <w:rsid w:val="007708BA"/>
    <w:rsid w:val="00771D06"/>
    <w:rsid w:val="007729AB"/>
    <w:rsid w:val="007733CF"/>
    <w:rsid w:val="0077354F"/>
    <w:rsid w:val="00773EAC"/>
    <w:rsid w:val="00774938"/>
    <w:rsid w:val="00774F08"/>
    <w:rsid w:val="007752EA"/>
    <w:rsid w:val="007806DC"/>
    <w:rsid w:val="00780BEB"/>
    <w:rsid w:val="00781798"/>
    <w:rsid w:val="00783AD3"/>
    <w:rsid w:val="00784121"/>
    <w:rsid w:val="00785986"/>
    <w:rsid w:val="00786E86"/>
    <w:rsid w:val="007909A0"/>
    <w:rsid w:val="00791537"/>
    <w:rsid w:val="00793467"/>
    <w:rsid w:val="00793C74"/>
    <w:rsid w:val="007953D8"/>
    <w:rsid w:val="007953F8"/>
    <w:rsid w:val="007957BE"/>
    <w:rsid w:val="0079653A"/>
    <w:rsid w:val="0079694E"/>
    <w:rsid w:val="007A2750"/>
    <w:rsid w:val="007A31B5"/>
    <w:rsid w:val="007A3F1C"/>
    <w:rsid w:val="007A44CC"/>
    <w:rsid w:val="007A4545"/>
    <w:rsid w:val="007A4A4A"/>
    <w:rsid w:val="007A574B"/>
    <w:rsid w:val="007B0D07"/>
    <w:rsid w:val="007B10B0"/>
    <w:rsid w:val="007B33F3"/>
    <w:rsid w:val="007B3958"/>
    <w:rsid w:val="007B4006"/>
    <w:rsid w:val="007B4D78"/>
    <w:rsid w:val="007B74D0"/>
    <w:rsid w:val="007B79B3"/>
    <w:rsid w:val="007C1D29"/>
    <w:rsid w:val="007C26E5"/>
    <w:rsid w:val="007C48EA"/>
    <w:rsid w:val="007C517F"/>
    <w:rsid w:val="007C72FC"/>
    <w:rsid w:val="007D0921"/>
    <w:rsid w:val="007D0BD3"/>
    <w:rsid w:val="007D0DFF"/>
    <w:rsid w:val="007D338D"/>
    <w:rsid w:val="007D492C"/>
    <w:rsid w:val="007D4D50"/>
    <w:rsid w:val="007D51B9"/>
    <w:rsid w:val="007D7011"/>
    <w:rsid w:val="007D7432"/>
    <w:rsid w:val="007D794A"/>
    <w:rsid w:val="007E0DDF"/>
    <w:rsid w:val="007E0F73"/>
    <w:rsid w:val="007E100D"/>
    <w:rsid w:val="007E343C"/>
    <w:rsid w:val="007E4291"/>
    <w:rsid w:val="007E485F"/>
    <w:rsid w:val="007E49A4"/>
    <w:rsid w:val="007E505E"/>
    <w:rsid w:val="007E5578"/>
    <w:rsid w:val="007E5F6B"/>
    <w:rsid w:val="007F0C87"/>
    <w:rsid w:val="007F1AC9"/>
    <w:rsid w:val="007F23DD"/>
    <w:rsid w:val="007F309D"/>
    <w:rsid w:val="007F3270"/>
    <w:rsid w:val="007F4B8A"/>
    <w:rsid w:val="007F6DDF"/>
    <w:rsid w:val="007F73D3"/>
    <w:rsid w:val="007F7655"/>
    <w:rsid w:val="007F7B77"/>
    <w:rsid w:val="00801571"/>
    <w:rsid w:val="00802013"/>
    <w:rsid w:val="008029E2"/>
    <w:rsid w:val="008030A5"/>
    <w:rsid w:val="008037F2"/>
    <w:rsid w:val="00803B91"/>
    <w:rsid w:val="00804F29"/>
    <w:rsid w:val="00807486"/>
    <w:rsid w:val="008075A4"/>
    <w:rsid w:val="00807D64"/>
    <w:rsid w:val="0081010B"/>
    <w:rsid w:val="00813DF9"/>
    <w:rsid w:val="00815777"/>
    <w:rsid w:val="0081658F"/>
    <w:rsid w:val="00817D0F"/>
    <w:rsid w:val="0082189D"/>
    <w:rsid w:val="00822409"/>
    <w:rsid w:val="0082395C"/>
    <w:rsid w:val="00823C20"/>
    <w:rsid w:val="00823F39"/>
    <w:rsid w:val="0082420F"/>
    <w:rsid w:val="008246F2"/>
    <w:rsid w:val="00824BAE"/>
    <w:rsid w:val="008253A5"/>
    <w:rsid w:val="00826BAF"/>
    <w:rsid w:val="00826C6A"/>
    <w:rsid w:val="0082753B"/>
    <w:rsid w:val="008277F6"/>
    <w:rsid w:val="0083153D"/>
    <w:rsid w:val="00831996"/>
    <w:rsid w:val="00832555"/>
    <w:rsid w:val="00832CE5"/>
    <w:rsid w:val="008346A1"/>
    <w:rsid w:val="008357CF"/>
    <w:rsid w:val="00835F48"/>
    <w:rsid w:val="00836169"/>
    <w:rsid w:val="00836205"/>
    <w:rsid w:val="00836B44"/>
    <w:rsid w:val="00837BC3"/>
    <w:rsid w:val="00840891"/>
    <w:rsid w:val="008408A8"/>
    <w:rsid w:val="00841D12"/>
    <w:rsid w:val="00844C85"/>
    <w:rsid w:val="008463D1"/>
    <w:rsid w:val="00846BFD"/>
    <w:rsid w:val="00846CD3"/>
    <w:rsid w:val="00847570"/>
    <w:rsid w:val="008475AE"/>
    <w:rsid w:val="008478BF"/>
    <w:rsid w:val="00847D28"/>
    <w:rsid w:val="008508DD"/>
    <w:rsid w:val="00851108"/>
    <w:rsid w:val="008534C0"/>
    <w:rsid w:val="008539FD"/>
    <w:rsid w:val="00853F94"/>
    <w:rsid w:val="00854A5E"/>
    <w:rsid w:val="0085547A"/>
    <w:rsid w:val="0085592D"/>
    <w:rsid w:val="0085653B"/>
    <w:rsid w:val="008565D2"/>
    <w:rsid w:val="00856D8E"/>
    <w:rsid w:val="008604AE"/>
    <w:rsid w:val="0086098C"/>
    <w:rsid w:val="00862B99"/>
    <w:rsid w:val="00862D2E"/>
    <w:rsid w:val="00862EDD"/>
    <w:rsid w:val="008646A1"/>
    <w:rsid w:val="008646F7"/>
    <w:rsid w:val="008647EC"/>
    <w:rsid w:val="00864958"/>
    <w:rsid w:val="00866704"/>
    <w:rsid w:val="00866FA2"/>
    <w:rsid w:val="00867FBA"/>
    <w:rsid w:val="00870837"/>
    <w:rsid w:val="00873B18"/>
    <w:rsid w:val="008754C6"/>
    <w:rsid w:val="00880C33"/>
    <w:rsid w:val="00881020"/>
    <w:rsid w:val="00883C72"/>
    <w:rsid w:val="00883E49"/>
    <w:rsid w:val="00884D1C"/>
    <w:rsid w:val="00885441"/>
    <w:rsid w:val="0088634E"/>
    <w:rsid w:val="0089027C"/>
    <w:rsid w:val="00890E1C"/>
    <w:rsid w:val="008912A9"/>
    <w:rsid w:val="00892CD8"/>
    <w:rsid w:val="00894F6F"/>
    <w:rsid w:val="00896321"/>
    <w:rsid w:val="008A0BD3"/>
    <w:rsid w:val="008A0BD6"/>
    <w:rsid w:val="008A1AF2"/>
    <w:rsid w:val="008A22B1"/>
    <w:rsid w:val="008A29D7"/>
    <w:rsid w:val="008A39D8"/>
    <w:rsid w:val="008A55E8"/>
    <w:rsid w:val="008A5B56"/>
    <w:rsid w:val="008A668B"/>
    <w:rsid w:val="008B05D6"/>
    <w:rsid w:val="008B0C0C"/>
    <w:rsid w:val="008B14D3"/>
    <w:rsid w:val="008B203D"/>
    <w:rsid w:val="008B3FE1"/>
    <w:rsid w:val="008B4E94"/>
    <w:rsid w:val="008B5888"/>
    <w:rsid w:val="008B60AB"/>
    <w:rsid w:val="008B61B9"/>
    <w:rsid w:val="008B6AB0"/>
    <w:rsid w:val="008B7368"/>
    <w:rsid w:val="008B7399"/>
    <w:rsid w:val="008B7B29"/>
    <w:rsid w:val="008B7F1D"/>
    <w:rsid w:val="008C0440"/>
    <w:rsid w:val="008C0781"/>
    <w:rsid w:val="008C0AA2"/>
    <w:rsid w:val="008C13AF"/>
    <w:rsid w:val="008C2116"/>
    <w:rsid w:val="008C4E1D"/>
    <w:rsid w:val="008C554B"/>
    <w:rsid w:val="008C5722"/>
    <w:rsid w:val="008C680D"/>
    <w:rsid w:val="008C7DCB"/>
    <w:rsid w:val="008D0405"/>
    <w:rsid w:val="008D040C"/>
    <w:rsid w:val="008D0654"/>
    <w:rsid w:val="008D150C"/>
    <w:rsid w:val="008D1D9A"/>
    <w:rsid w:val="008D21B5"/>
    <w:rsid w:val="008D2985"/>
    <w:rsid w:val="008D4151"/>
    <w:rsid w:val="008D515E"/>
    <w:rsid w:val="008D5B1E"/>
    <w:rsid w:val="008D5D43"/>
    <w:rsid w:val="008D61F8"/>
    <w:rsid w:val="008D664E"/>
    <w:rsid w:val="008E2B51"/>
    <w:rsid w:val="008E2B8D"/>
    <w:rsid w:val="008E2CB6"/>
    <w:rsid w:val="008E3C5D"/>
    <w:rsid w:val="008E430E"/>
    <w:rsid w:val="008E4DE5"/>
    <w:rsid w:val="008E5885"/>
    <w:rsid w:val="008E71B8"/>
    <w:rsid w:val="008E7E50"/>
    <w:rsid w:val="008F09E0"/>
    <w:rsid w:val="008F2B0D"/>
    <w:rsid w:val="008F3BDA"/>
    <w:rsid w:val="008F4117"/>
    <w:rsid w:val="008F4380"/>
    <w:rsid w:val="008F58AB"/>
    <w:rsid w:val="008F6CB3"/>
    <w:rsid w:val="00901DEA"/>
    <w:rsid w:val="0090202E"/>
    <w:rsid w:val="0090233B"/>
    <w:rsid w:val="00903117"/>
    <w:rsid w:val="0090464D"/>
    <w:rsid w:val="00904784"/>
    <w:rsid w:val="00904844"/>
    <w:rsid w:val="00904DA1"/>
    <w:rsid w:val="00905252"/>
    <w:rsid w:val="009057FC"/>
    <w:rsid w:val="0091083D"/>
    <w:rsid w:val="00910846"/>
    <w:rsid w:val="00912CC9"/>
    <w:rsid w:val="0091577F"/>
    <w:rsid w:val="00915EDC"/>
    <w:rsid w:val="00917064"/>
    <w:rsid w:val="00917357"/>
    <w:rsid w:val="00917F39"/>
    <w:rsid w:val="00924157"/>
    <w:rsid w:val="009248FE"/>
    <w:rsid w:val="00925E6D"/>
    <w:rsid w:val="0092688F"/>
    <w:rsid w:val="009309CE"/>
    <w:rsid w:val="00930F4F"/>
    <w:rsid w:val="009314FD"/>
    <w:rsid w:val="0093360A"/>
    <w:rsid w:val="00933789"/>
    <w:rsid w:val="009343E2"/>
    <w:rsid w:val="00936582"/>
    <w:rsid w:val="00940D0B"/>
    <w:rsid w:val="00941558"/>
    <w:rsid w:val="009416C9"/>
    <w:rsid w:val="009419F5"/>
    <w:rsid w:val="0094228C"/>
    <w:rsid w:val="00942AB2"/>
    <w:rsid w:val="00943451"/>
    <w:rsid w:val="009468BF"/>
    <w:rsid w:val="0094718D"/>
    <w:rsid w:val="00950AC7"/>
    <w:rsid w:val="00950DF0"/>
    <w:rsid w:val="009515F4"/>
    <w:rsid w:val="00951A5B"/>
    <w:rsid w:val="009529C3"/>
    <w:rsid w:val="00953E67"/>
    <w:rsid w:val="009540B3"/>
    <w:rsid w:val="00955915"/>
    <w:rsid w:val="00955977"/>
    <w:rsid w:val="00955E47"/>
    <w:rsid w:val="00956391"/>
    <w:rsid w:val="0095752C"/>
    <w:rsid w:val="00961224"/>
    <w:rsid w:val="009622AA"/>
    <w:rsid w:val="00962B3B"/>
    <w:rsid w:val="009636DD"/>
    <w:rsid w:val="00963816"/>
    <w:rsid w:val="00965019"/>
    <w:rsid w:val="00965175"/>
    <w:rsid w:val="0096640A"/>
    <w:rsid w:val="00967EB7"/>
    <w:rsid w:val="00970663"/>
    <w:rsid w:val="0097203B"/>
    <w:rsid w:val="0097223B"/>
    <w:rsid w:val="009722AC"/>
    <w:rsid w:val="00972BAC"/>
    <w:rsid w:val="00973EDB"/>
    <w:rsid w:val="00974F0D"/>
    <w:rsid w:val="0097737B"/>
    <w:rsid w:val="009773F5"/>
    <w:rsid w:val="00980560"/>
    <w:rsid w:val="00980C5A"/>
    <w:rsid w:val="009816A4"/>
    <w:rsid w:val="00983DA7"/>
    <w:rsid w:val="00983DD9"/>
    <w:rsid w:val="0098422D"/>
    <w:rsid w:val="0098472C"/>
    <w:rsid w:val="00985340"/>
    <w:rsid w:val="0098590D"/>
    <w:rsid w:val="00985E0F"/>
    <w:rsid w:val="00990AB3"/>
    <w:rsid w:val="0099171C"/>
    <w:rsid w:val="00993D3B"/>
    <w:rsid w:val="0099640E"/>
    <w:rsid w:val="009978CB"/>
    <w:rsid w:val="00997FA5"/>
    <w:rsid w:val="009A1953"/>
    <w:rsid w:val="009A228B"/>
    <w:rsid w:val="009A3703"/>
    <w:rsid w:val="009A5FF6"/>
    <w:rsid w:val="009A6773"/>
    <w:rsid w:val="009A7137"/>
    <w:rsid w:val="009A774B"/>
    <w:rsid w:val="009A79BB"/>
    <w:rsid w:val="009B12E5"/>
    <w:rsid w:val="009B24CD"/>
    <w:rsid w:val="009B3A26"/>
    <w:rsid w:val="009B3B63"/>
    <w:rsid w:val="009B4147"/>
    <w:rsid w:val="009B4F36"/>
    <w:rsid w:val="009B5717"/>
    <w:rsid w:val="009B72E9"/>
    <w:rsid w:val="009C0B74"/>
    <w:rsid w:val="009C0E08"/>
    <w:rsid w:val="009C1E8E"/>
    <w:rsid w:val="009C69AA"/>
    <w:rsid w:val="009C6D70"/>
    <w:rsid w:val="009C7047"/>
    <w:rsid w:val="009C7F8C"/>
    <w:rsid w:val="009D00C2"/>
    <w:rsid w:val="009D012C"/>
    <w:rsid w:val="009D0470"/>
    <w:rsid w:val="009D3853"/>
    <w:rsid w:val="009D51B8"/>
    <w:rsid w:val="009D52BD"/>
    <w:rsid w:val="009D5B2F"/>
    <w:rsid w:val="009D6069"/>
    <w:rsid w:val="009D7628"/>
    <w:rsid w:val="009D7683"/>
    <w:rsid w:val="009D7EBE"/>
    <w:rsid w:val="009E027E"/>
    <w:rsid w:val="009E344E"/>
    <w:rsid w:val="009E4E37"/>
    <w:rsid w:val="009E5BF8"/>
    <w:rsid w:val="009E696D"/>
    <w:rsid w:val="009E76DB"/>
    <w:rsid w:val="009F09E7"/>
    <w:rsid w:val="009F1E66"/>
    <w:rsid w:val="009F282F"/>
    <w:rsid w:val="009F322C"/>
    <w:rsid w:val="009F425F"/>
    <w:rsid w:val="009F755A"/>
    <w:rsid w:val="009F7605"/>
    <w:rsid w:val="009F77C9"/>
    <w:rsid w:val="009F7A75"/>
    <w:rsid w:val="009F7B8D"/>
    <w:rsid w:val="00A0014B"/>
    <w:rsid w:val="00A01004"/>
    <w:rsid w:val="00A01AD3"/>
    <w:rsid w:val="00A0602A"/>
    <w:rsid w:val="00A0651C"/>
    <w:rsid w:val="00A06CA1"/>
    <w:rsid w:val="00A073D0"/>
    <w:rsid w:val="00A10CB8"/>
    <w:rsid w:val="00A11453"/>
    <w:rsid w:val="00A12D54"/>
    <w:rsid w:val="00A1376C"/>
    <w:rsid w:val="00A140F6"/>
    <w:rsid w:val="00A1681E"/>
    <w:rsid w:val="00A16E51"/>
    <w:rsid w:val="00A2028E"/>
    <w:rsid w:val="00A21335"/>
    <w:rsid w:val="00A21918"/>
    <w:rsid w:val="00A2198D"/>
    <w:rsid w:val="00A225BF"/>
    <w:rsid w:val="00A23A96"/>
    <w:rsid w:val="00A25C67"/>
    <w:rsid w:val="00A266F9"/>
    <w:rsid w:val="00A26D1A"/>
    <w:rsid w:val="00A2744D"/>
    <w:rsid w:val="00A307EA"/>
    <w:rsid w:val="00A30B19"/>
    <w:rsid w:val="00A31F28"/>
    <w:rsid w:val="00A31F77"/>
    <w:rsid w:val="00A323B5"/>
    <w:rsid w:val="00A347AA"/>
    <w:rsid w:val="00A40FD7"/>
    <w:rsid w:val="00A41794"/>
    <w:rsid w:val="00A41AB3"/>
    <w:rsid w:val="00A4223E"/>
    <w:rsid w:val="00A42E2D"/>
    <w:rsid w:val="00A43310"/>
    <w:rsid w:val="00A43971"/>
    <w:rsid w:val="00A43F22"/>
    <w:rsid w:val="00A44B21"/>
    <w:rsid w:val="00A44C6D"/>
    <w:rsid w:val="00A45077"/>
    <w:rsid w:val="00A4724D"/>
    <w:rsid w:val="00A50790"/>
    <w:rsid w:val="00A51595"/>
    <w:rsid w:val="00A55734"/>
    <w:rsid w:val="00A567E6"/>
    <w:rsid w:val="00A57D06"/>
    <w:rsid w:val="00A57E2E"/>
    <w:rsid w:val="00A604CC"/>
    <w:rsid w:val="00A60F38"/>
    <w:rsid w:val="00A62227"/>
    <w:rsid w:val="00A62706"/>
    <w:rsid w:val="00A63E93"/>
    <w:rsid w:val="00A63ED9"/>
    <w:rsid w:val="00A63F08"/>
    <w:rsid w:val="00A658D3"/>
    <w:rsid w:val="00A66762"/>
    <w:rsid w:val="00A70949"/>
    <w:rsid w:val="00A71478"/>
    <w:rsid w:val="00A71AEB"/>
    <w:rsid w:val="00A721BB"/>
    <w:rsid w:val="00A72251"/>
    <w:rsid w:val="00A722CA"/>
    <w:rsid w:val="00A74B97"/>
    <w:rsid w:val="00A7595F"/>
    <w:rsid w:val="00A759AA"/>
    <w:rsid w:val="00A75C1E"/>
    <w:rsid w:val="00A80300"/>
    <w:rsid w:val="00A8030D"/>
    <w:rsid w:val="00A81983"/>
    <w:rsid w:val="00A81EC7"/>
    <w:rsid w:val="00A82A59"/>
    <w:rsid w:val="00A83E1B"/>
    <w:rsid w:val="00A8528B"/>
    <w:rsid w:val="00A86A97"/>
    <w:rsid w:val="00A873B0"/>
    <w:rsid w:val="00A8780A"/>
    <w:rsid w:val="00A905C7"/>
    <w:rsid w:val="00A90816"/>
    <w:rsid w:val="00A90AE2"/>
    <w:rsid w:val="00A91A08"/>
    <w:rsid w:val="00A92E25"/>
    <w:rsid w:val="00A92F11"/>
    <w:rsid w:val="00A93068"/>
    <w:rsid w:val="00A95471"/>
    <w:rsid w:val="00A9749B"/>
    <w:rsid w:val="00A97BF4"/>
    <w:rsid w:val="00A97C13"/>
    <w:rsid w:val="00AA0D65"/>
    <w:rsid w:val="00AA16F0"/>
    <w:rsid w:val="00AA19EF"/>
    <w:rsid w:val="00AA234D"/>
    <w:rsid w:val="00AA24BF"/>
    <w:rsid w:val="00AA2E64"/>
    <w:rsid w:val="00AA36D4"/>
    <w:rsid w:val="00AA4A1F"/>
    <w:rsid w:val="00AA50A7"/>
    <w:rsid w:val="00AA5AF5"/>
    <w:rsid w:val="00AA7456"/>
    <w:rsid w:val="00AA7E9E"/>
    <w:rsid w:val="00AB0AC6"/>
    <w:rsid w:val="00AB0E26"/>
    <w:rsid w:val="00AB176E"/>
    <w:rsid w:val="00AB2813"/>
    <w:rsid w:val="00AB2D68"/>
    <w:rsid w:val="00AB334B"/>
    <w:rsid w:val="00AB3ACA"/>
    <w:rsid w:val="00AB5685"/>
    <w:rsid w:val="00AB5DE2"/>
    <w:rsid w:val="00AC12DE"/>
    <w:rsid w:val="00AC1508"/>
    <w:rsid w:val="00AC2604"/>
    <w:rsid w:val="00AC2666"/>
    <w:rsid w:val="00AC4D7B"/>
    <w:rsid w:val="00AC4E60"/>
    <w:rsid w:val="00AC5803"/>
    <w:rsid w:val="00AC59A0"/>
    <w:rsid w:val="00AC5F52"/>
    <w:rsid w:val="00AC766C"/>
    <w:rsid w:val="00AD0B31"/>
    <w:rsid w:val="00AD1A25"/>
    <w:rsid w:val="00AD2B62"/>
    <w:rsid w:val="00AD2D65"/>
    <w:rsid w:val="00AD349E"/>
    <w:rsid w:val="00AD5BF0"/>
    <w:rsid w:val="00AD5E14"/>
    <w:rsid w:val="00AD5F44"/>
    <w:rsid w:val="00AD6AE4"/>
    <w:rsid w:val="00AD7170"/>
    <w:rsid w:val="00AD796E"/>
    <w:rsid w:val="00AE31C4"/>
    <w:rsid w:val="00AE3CFE"/>
    <w:rsid w:val="00AE4A0A"/>
    <w:rsid w:val="00AE5C99"/>
    <w:rsid w:val="00AE7D08"/>
    <w:rsid w:val="00AF0DC2"/>
    <w:rsid w:val="00AF10EC"/>
    <w:rsid w:val="00AF1283"/>
    <w:rsid w:val="00AF1317"/>
    <w:rsid w:val="00AF23B0"/>
    <w:rsid w:val="00AF2611"/>
    <w:rsid w:val="00AF3E3B"/>
    <w:rsid w:val="00AF6336"/>
    <w:rsid w:val="00AF732D"/>
    <w:rsid w:val="00AF7B4F"/>
    <w:rsid w:val="00B00FD2"/>
    <w:rsid w:val="00B01D4B"/>
    <w:rsid w:val="00B02E12"/>
    <w:rsid w:val="00B03D48"/>
    <w:rsid w:val="00B05147"/>
    <w:rsid w:val="00B05DAD"/>
    <w:rsid w:val="00B06CDA"/>
    <w:rsid w:val="00B06F13"/>
    <w:rsid w:val="00B07F0D"/>
    <w:rsid w:val="00B100E8"/>
    <w:rsid w:val="00B10795"/>
    <w:rsid w:val="00B10A96"/>
    <w:rsid w:val="00B111F4"/>
    <w:rsid w:val="00B1268F"/>
    <w:rsid w:val="00B13050"/>
    <w:rsid w:val="00B1361E"/>
    <w:rsid w:val="00B155F4"/>
    <w:rsid w:val="00B15861"/>
    <w:rsid w:val="00B1640A"/>
    <w:rsid w:val="00B171FE"/>
    <w:rsid w:val="00B1781B"/>
    <w:rsid w:val="00B17D81"/>
    <w:rsid w:val="00B200B4"/>
    <w:rsid w:val="00B20640"/>
    <w:rsid w:val="00B20F7D"/>
    <w:rsid w:val="00B22282"/>
    <w:rsid w:val="00B22878"/>
    <w:rsid w:val="00B23F85"/>
    <w:rsid w:val="00B272FE"/>
    <w:rsid w:val="00B30964"/>
    <w:rsid w:val="00B33C6A"/>
    <w:rsid w:val="00B34C72"/>
    <w:rsid w:val="00B35745"/>
    <w:rsid w:val="00B35DFE"/>
    <w:rsid w:val="00B364BA"/>
    <w:rsid w:val="00B36C1C"/>
    <w:rsid w:val="00B37D58"/>
    <w:rsid w:val="00B4073E"/>
    <w:rsid w:val="00B40F44"/>
    <w:rsid w:val="00B41265"/>
    <w:rsid w:val="00B414DF"/>
    <w:rsid w:val="00B42267"/>
    <w:rsid w:val="00B42C52"/>
    <w:rsid w:val="00B43E5E"/>
    <w:rsid w:val="00B43EB6"/>
    <w:rsid w:val="00B45796"/>
    <w:rsid w:val="00B45822"/>
    <w:rsid w:val="00B47968"/>
    <w:rsid w:val="00B51214"/>
    <w:rsid w:val="00B513B4"/>
    <w:rsid w:val="00B528A4"/>
    <w:rsid w:val="00B531B8"/>
    <w:rsid w:val="00B5501F"/>
    <w:rsid w:val="00B56231"/>
    <w:rsid w:val="00B56419"/>
    <w:rsid w:val="00B5719B"/>
    <w:rsid w:val="00B6266D"/>
    <w:rsid w:val="00B635C3"/>
    <w:rsid w:val="00B63EA6"/>
    <w:rsid w:val="00B65B8D"/>
    <w:rsid w:val="00B6694C"/>
    <w:rsid w:val="00B67406"/>
    <w:rsid w:val="00B67A0D"/>
    <w:rsid w:val="00B67E42"/>
    <w:rsid w:val="00B70813"/>
    <w:rsid w:val="00B71659"/>
    <w:rsid w:val="00B718CD"/>
    <w:rsid w:val="00B73068"/>
    <w:rsid w:val="00B73211"/>
    <w:rsid w:val="00B739C4"/>
    <w:rsid w:val="00B74303"/>
    <w:rsid w:val="00B77AA6"/>
    <w:rsid w:val="00B80EEC"/>
    <w:rsid w:val="00B81E4E"/>
    <w:rsid w:val="00B8227F"/>
    <w:rsid w:val="00B82D2F"/>
    <w:rsid w:val="00B84029"/>
    <w:rsid w:val="00B8466B"/>
    <w:rsid w:val="00B86266"/>
    <w:rsid w:val="00B867B2"/>
    <w:rsid w:val="00B872B0"/>
    <w:rsid w:val="00B8749B"/>
    <w:rsid w:val="00B91536"/>
    <w:rsid w:val="00B91F6D"/>
    <w:rsid w:val="00B93A4B"/>
    <w:rsid w:val="00B943A2"/>
    <w:rsid w:val="00B97294"/>
    <w:rsid w:val="00B97D68"/>
    <w:rsid w:val="00BA0300"/>
    <w:rsid w:val="00BA0BEB"/>
    <w:rsid w:val="00BA1895"/>
    <w:rsid w:val="00BA23F3"/>
    <w:rsid w:val="00BA3D8C"/>
    <w:rsid w:val="00BA537B"/>
    <w:rsid w:val="00BA54C3"/>
    <w:rsid w:val="00BA6BCD"/>
    <w:rsid w:val="00BA7297"/>
    <w:rsid w:val="00BA7E5C"/>
    <w:rsid w:val="00BB094A"/>
    <w:rsid w:val="00BB0CB3"/>
    <w:rsid w:val="00BB1129"/>
    <w:rsid w:val="00BB2540"/>
    <w:rsid w:val="00BB2581"/>
    <w:rsid w:val="00BB4996"/>
    <w:rsid w:val="00BB5170"/>
    <w:rsid w:val="00BB74D9"/>
    <w:rsid w:val="00BB7ABA"/>
    <w:rsid w:val="00BC067C"/>
    <w:rsid w:val="00BC1A15"/>
    <w:rsid w:val="00BC2124"/>
    <w:rsid w:val="00BC3863"/>
    <w:rsid w:val="00BC39F4"/>
    <w:rsid w:val="00BC5B2F"/>
    <w:rsid w:val="00BC5F50"/>
    <w:rsid w:val="00BC6808"/>
    <w:rsid w:val="00BD10CA"/>
    <w:rsid w:val="00BD55D7"/>
    <w:rsid w:val="00BD67CB"/>
    <w:rsid w:val="00BD6CD9"/>
    <w:rsid w:val="00BE11C2"/>
    <w:rsid w:val="00BE12B8"/>
    <w:rsid w:val="00BE1751"/>
    <w:rsid w:val="00BE1AC5"/>
    <w:rsid w:val="00BE43DC"/>
    <w:rsid w:val="00BE4CD7"/>
    <w:rsid w:val="00BE4F49"/>
    <w:rsid w:val="00BE4FC3"/>
    <w:rsid w:val="00BF00DE"/>
    <w:rsid w:val="00BF0983"/>
    <w:rsid w:val="00BF1EC0"/>
    <w:rsid w:val="00BF2534"/>
    <w:rsid w:val="00BF2FE0"/>
    <w:rsid w:val="00BF3306"/>
    <w:rsid w:val="00C04728"/>
    <w:rsid w:val="00C11627"/>
    <w:rsid w:val="00C119FD"/>
    <w:rsid w:val="00C11DB0"/>
    <w:rsid w:val="00C14204"/>
    <w:rsid w:val="00C149AF"/>
    <w:rsid w:val="00C15D26"/>
    <w:rsid w:val="00C20C73"/>
    <w:rsid w:val="00C21C0F"/>
    <w:rsid w:val="00C2204D"/>
    <w:rsid w:val="00C231E1"/>
    <w:rsid w:val="00C23429"/>
    <w:rsid w:val="00C25CE5"/>
    <w:rsid w:val="00C27AEE"/>
    <w:rsid w:val="00C30356"/>
    <w:rsid w:val="00C32F2B"/>
    <w:rsid w:val="00C33045"/>
    <w:rsid w:val="00C33065"/>
    <w:rsid w:val="00C33A8B"/>
    <w:rsid w:val="00C34D96"/>
    <w:rsid w:val="00C36093"/>
    <w:rsid w:val="00C404B2"/>
    <w:rsid w:val="00C40DC8"/>
    <w:rsid w:val="00C4220D"/>
    <w:rsid w:val="00C42343"/>
    <w:rsid w:val="00C4288A"/>
    <w:rsid w:val="00C42D44"/>
    <w:rsid w:val="00C43B3D"/>
    <w:rsid w:val="00C45F52"/>
    <w:rsid w:val="00C47501"/>
    <w:rsid w:val="00C50854"/>
    <w:rsid w:val="00C51639"/>
    <w:rsid w:val="00C53CEF"/>
    <w:rsid w:val="00C555AC"/>
    <w:rsid w:val="00C56F4A"/>
    <w:rsid w:val="00C60054"/>
    <w:rsid w:val="00C61DD3"/>
    <w:rsid w:val="00C67E28"/>
    <w:rsid w:val="00C70ED0"/>
    <w:rsid w:val="00C71529"/>
    <w:rsid w:val="00C717E4"/>
    <w:rsid w:val="00C722EC"/>
    <w:rsid w:val="00C72CA2"/>
    <w:rsid w:val="00C73547"/>
    <w:rsid w:val="00C74D97"/>
    <w:rsid w:val="00C75E63"/>
    <w:rsid w:val="00C76345"/>
    <w:rsid w:val="00C764EB"/>
    <w:rsid w:val="00C7654C"/>
    <w:rsid w:val="00C80352"/>
    <w:rsid w:val="00C80737"/>
    <w:rsid w:val="00C82C4F"/>
    <w:rsid w:val="00C8334C"/>
    <w:rsid w:val="00C86B0D"/>
    <w:rsid w:val="00C86D0D"/>
    <w:rsid w:val="00C90F22"/>
    <w:rsid w:val="00C935F5"/>
    <w:rsid w:val="00C938E6"/>
    <w:rsid w:val="00C9465F"/>
    <w:rsid w:val="00C95A95"/>
    <w:rsid w:val="00C96EFD"/>
    <w:rsid w:val="00C97C1A"/>
    <w:rsid w:val="00CA0008"/>
    <w:rsid w:val="00CA08D8"/>
    <w:rsid w:val="00CA1287"/>
    <w:rsid w:val="00CA1335"/>
    <w:rsid w:val="00CA1626"/>
    <w:rsid w:val="00CA19EB"/>
    <w:rsid w:val="00CA28B3"/>
    <w:rsid w:val="00CA3DFF"/>
    <w:rsid w:val="00CA5125"/>
    <w:rsid w:val="00CA59B7"/>
    <w:rsid w:val="00CA5FEF"/>
    <w:rsid w:val="00CA706D"/>
    <w:rsid w:val="00CA7911"/>
    <w:rsid w:val="00CB4176"/>
    <w:rsid w:val="00CB4821"/>
    <w:rsid w:val="00CB5119"/>
    <w:rsid w:val="00CB6171"/>
    <w:rsid w:val="00CB6B2D"/>
    <w:rsid w:val="00CB725E"/>
    <w:rsid w:val="00CB75DC"/>
    <w:rsid w:val="00CC2686"/>
    <w:rsid w:val="00CC4A07"/>
    <w:rsid w:val="00CC530C"/>
    <w:rsid w:val="00CC56E9"/>
    <w:rsid w:val="00CC5778"/>
    <w:rsid w:val="00CC58DE"/>
    <w:rsid w:val="00CD00AB"/>
    <w:rsid w:val="00CD1766"/>
    <w:rsid w:val="00CD2153"/>
    <w:rsid w:val="00CD6262"/>
    <w:rsid w:val="00CD7402"/>
    <w:rsid w:val="00CE2A03"/>
    <w:rsid w:val="00CE3779"/>
    <w:rsid w:val="00CE6012"/>
    <w:rsid w:val="00CE70D0"/>
    <w:rsid w:val="00CF2A68"/>
    <w:rsid w:val="00CF2A90"/>
    <w:rsid w:val="00CF3CEC"/>
    <w:rsid w:val="00CF4454"/>
    <w:rsid w:val="00CF44EB"/>
    <w:rsid w:val="00CF4B6A"/>
    <w:rsid w:val="00CF4D6A"/>
    <w:rsid w:val="00CF7C75"/>
    <w:rsid w:val="00D00971"/>
    <w:rsid w:val="00D04249"/>
    <w:rsid w:val="00D06A68"/>
    <w:rsid w:val="00D10140"/>
    <w:rsid w:val="00D105B4"/>
    <w:rsid w:val="00D14869"/>
    <w:rsid w:val="00D17312"/>
    <w:rsid w:val="00D1753F"/>
    <w:rsid w:val="00D17697"/>
    <w:rsid w:val="00D21A91"/>
    <w:rsid w:val="00D21D85"/>
    <w:rsid w:val="00D233F9"/>
    <w:rsid w:val="00D24230"/>
    <w:rsid w:val="00D2453B"/>
    <w:rsid w:val="00D26B36"/>
    <w:rsid w:val="00D2719C"/>
    <w:rsid w:val="00D27481"/>
    <w:rsid w:val="00D3078E"/>
    <w:rsid w:val="00D31163"/>
    <w:rsid w:val="00D333D6"/>
    <w:rsid w:val="00D353D5"/>
    <w:rsid w:val="00D359CC"/>
    <w:rsid w:val="00D364E0"/>
    <w:rsid w:val="00D37518"/>
    <w:rsid w:val="00D3763C"/>
    <w:rsid w:val="00D37CE2"/>
    <w:rsid w:val="00D40DA3"/>
    <w:rsid w:val="00D412B2"/>
    <w:rsid w:val="00D42BA3"/>
    <w:rsid w:val="00D4412A"/>
    <w:rsid w:val="00D44258"/>
    <w:rsid w:val="00D45F26"/>
    <w:rsid w:val="00D468C7"/>
    <w:rsid w:val="00D4713D"/>
    <w:rsid w:val="00D502D1"/>
    <w:rsid w:val="00D508C2"/>
    <w:rsid w:val="00D52D0E"/>
    <w:rsid w:val="00D55C92"/>
    <w:rsid w:val="00D56521"/>
    <w:rsid w:val="00D600CD"/>
    <w:rsid w:val="00D60C26"/>
    <w:rsid w:val="00D627D4"/>
    <w:rsid w:val="00D62901"/>
    <w:rsid w:val="00D6482C"/>
    <w:rsid w:val="00D65CBF"/>
    <w:rsid w:val="00D67A29"/>
    <w:rsid w:val="00D717DA"/>
    <w:rsid w:val="00D71F8D"/>
    <w:rsid w:val="00D758E7"/>
    <w:rsid w:val="00D7624A"/>
    <w:rsid w:val="00D7679D"/>
    <w:rsid w:val="00D80626"/>
    <w:rsid w:val="00D8209A"/>
    <w:rsid w:val="00D82F4F"/>
    <w:rsid w:val="00D8637F"/>
    <w:rsid w:val="00D8644C"/>
    <w:rsid w:val="00D86B95"/>
    <w:rsid w:val="00D87755"/>
    <w:rsid w:val="00D919DE"/>
    <w:rsid w:val="00D920DC"/>
    <w:rsid w:val="00D92C95"/>
    <w:rsid w:val="00D93B06"/>
    <w:rsid w:val="00D93BAF"/>
    <w:rsid w:val="00D94BA7"/>
    <w:rsid w:val="00D96AF1"/>
    <w:rsid w:val="00D96B64"/>
    <w:rsid w:val="00DA04A6"/>
    <w:rsid w:val="00DA05C3"/>
    <w:rsid w:val="00DA24CB"/>
    <w:rsid w:val="00DA320D"/>
    <w:rsid w:val="00DA3F26"/>
    <w:rsid w:val="00DA54EC"/>
    <w:rsid w:val="00DA64B9"/>
    <w:rsid w:val="00DA7C14"/>
    <w:rsid w:val="00DB1C7E"/>
    <w:rsid w:val="00DB1E38"/>
    <w:rsid w:val="00DB21EB"/>
    <w:rsid w:val="00DB2278"/>
    <w:rsid w:val="00DB2972"/>
    <w:rsid w:val="00DB2F95"/>
    <w:rsid w:val="00DB38B2"/>
    <w:rsid w:val="00DB3D4D"/>
    <w:rsid w:val="00DB4E79"/>
    <w:rsid w:val="00DB50F4"/>
    <w:rsid w:val="00DB636F"/>
    <w:rsid w:val="00DB6707"/>
    <w:rsid w:val="00DB69FB"/>
    <w:rsid w:val="00DB7972"/>
    <w:rsid w:val="00DC2FB7"/>
    <w:rsid w:val="00DC4F00"/>
    <w:rsid w:val="00DC5550"/>
    <w:rsid w:val="00DC5AEF"/>
    <w:rsid w:val="00DC6257"/>
    <w:rsid w:val="00DC6720"/>
    <w:rsid w:val="00DC6A70"/>
    <w:rsid w:val="00DC7304"/>
    <w:rsid w:val="00DC7E0E"/>
    <w:rsid w:val="00DD035F"/>
    <w:rsid w:val="00DD0E06"/>
    <w:rsid w:val="00DD1F81"/>
    <w:rsid w:val="00DD4C87"/>
    <w:rsid w:val="00DD5481"/>
    <w:rsid w:val="00DD5E76"/>
    <w:rsid w:val="00DD6916"/>
    <w:rsid w:val="00DD6AF6"/>
    <w:rsid w:val="00DD73B4"/>
    <w:rsid w:val="00DD76F9"/>
    <w:rsid w:val="00DE013F"/>
    <w:rsid w:val="00DE0D12"/>
    <w:rsid w:val="00DE0EE4"/>
    <w:rsid w:val="00DE1AF4"/>
    <w:rsid w:val="00DE1B26"/>
    <w:rsid w:val="00DE237B"/>
    <w:rsid w:val="00DE24C6"/>
    <w:rsid w:val="00DE2D21"/>
    <w:rsid w:val="00DE3B70"/>
    <w:rsid w:val="00DE5669"/>
    <w:rsid w:val="00DF0D9A"/>
    <w:rsid w:val="00DF11A8"/>
    <w:rsid w:val="00DF1FA5"/>
    <w:rsid w:val="00DF3691"/>
    <w:rsid w:val="00DF436F"/>
    <w:rsid w:val="00DF69B1"/>
    <w:rsid w:val="00E00A63"/>
    <w:rsid w:val="00E00FA5"/>
    <w:rsid w:val="00E02B7F"/>
    <w:rsid w:val="00E0594C"/>
    <w:rsid w:val="00E06B14"/>
    <w:rsid w:val="00E07EC7"/>
    <w:rsid w:val="00E202B5"/>
    <w:rsid w:val="00E210B3"/>
    <w:rsid w:val="00E21F85"/>
    <w:rsid w:val="00E2485C"/>
    <w:rsid w:val="00E2563E"/>
    <w:rsid w:val="00E26E97"/>
    <w:rsid w:val="00E26FB1"/>
    <w:rsid w:val="00E30F83"/>
    <w:rsid w:val="00E3135D"/>
    <w:rsid w:val="00E314A8"/>
    <w:rsid w:val="00E316FA"/>
    <w:rsid w:val="00E324A7"/>
    <w:rsid w:val="00E32D69"/>
    <w:rsid w:val="00E336A0"/>
    <w:rsid w:val="00E33968"/>
    <w:rsid w:val="00E371B5"/>
    <w:rsid w:val="00E37BAE"/>
    <w:rsid w:val="00E40797"/>
    <w:rsid w:val="00E41992"/>
    <w:rsid w:val="00E41D18"/>
    <w:rsid w:val="00E41FE2"/>
    <w:rsid w:val="00E43B15"/>
    <w:rsid w:val="00E45306"/>
    <w:rsid w:val="00E45498"/>
    <w:rsid w:val="00E46CC4"/>
    <w:rsid w:val="00E51106"/>
    <w:rsid w:val="00E52431"/>
    <w:rsid w:val="00E52595"/>
    <w:rsid w:val="00E52F97"/>
    <w:rsid w:val="00E53A22"/>
    <w:rsid w:val="00E53DEA"/>
    <w:rsid w:val="00E55460"/>
    <w:rsid w:val="00E55C87"/>
    <w:rsid w:val="00E602C2"/>
    <w:rsid w:val="00E60C05"/>
    <w:rsid w:val="00E62C74"/>
    <w:rsid w:val="00E63EFA"/>
    <w:rsid w:val="00E659D4"/>
    <w:rsid w:val="00E65E5A"/>
    <w:rsid w:val="00E7056D"/>
    <w:rsid w:val="00E718FE"/>
    <w:rsid w:val="00E721AA"/>
    <w:rsid w:val="00E72FE5"/>
    <w:rsid w:val="00E735D8"/>
    <w:rsid w:val="00E775A5"/>
    <w:rsid w:val="00E77A3C"/>
    <w:rsid w:val="00E80E0B"/>
    <w:rsid w:val="00E823F5"/>
    <w:rsid w:val="00E854AC"/>
    <w:rsid w:val="00E866E9"/>
    <w:rsid w:val="00E86E1D"/>
    <w:rsid w:val="00E87900"/>
    <w:rsid w:val="00E8794E"/>
    <w:rsid w:val="00E903DE"/>
    <w:rsid w:val="00E90D51"/>
    <w:rsid w:val="00E93466"/>
    <w:rsid w:val="00E947DA"/>
    <w:rsid w:val="00E94DEB"/>
    <w:rsid w:val="00E9613F"/>
    <w:rsid w:val="00E968AC"/>
    <w:rsid w:val="00E97106"/>
    <w:rsid w:val="00EA17CF"/>
    <w:rsid w:val="00EA21BC"/>
    <w:rsid w:val="00EA2713"/>
    <w:rsid w:val="00EA337E"/>
    <w:rsid w:val="00EA378F"/>
    <w:rsid w:val="00EA3A5B"/>
    <w:rsid w:val="00EA3F5A"/>
    <w:rsid w:val="00EA51C1"/>
    <w:rsid w:val="00EA5390"/>
    <w:rsid w:val="00EA5A52"/>
    <w:rsid w:val="00EA615A"/>
    <w:rsid w:val="00EA7B3F"/>
    <w:rsid w:val="00EB0A2B"/>
    <w:rsid w:val="00EB1D6E"/>
    <w:rsid w:val="00EB3077"/>
    <w:rsid w:val="00EB31BD"/>
    <w:rsid w:val="00EB4C3A"/>
    <w:rsid w:val="00EB50AA"/>
    <w:rsid w:val="00EB552D"/>
    <w:rsid w:val="00EB659A"/>
    <w:rsid w:val="00EB6D92"/>
    <w:rsid w:val="00EB7200"/>
    <w:rsid w:val="00EC0061"/>
    <w:rsid w:val="00EC2981"/>
    <w:rsid w:val="00EC3E33"/>
    <w:rsid w:val="00EC4603"/>
    <w:rsid w:val="00EC46F9"/>
    <w:rsid w:val="00EC6F5E"/>
    <w:rsid w:val="00EC71AC"/>
    <w:rsid w:val="00ED015F"/>
    <w:rsid w:val="00ED05CD"/>
    <w:rsid w:val="00ED0A29"/>
    <w:rsid w:val="00ED288A"/>
    <w:rsid w:val="00ED2DDB"/>
    <w:rsid w:val="00ED3E98"/>
    <w:rsid w:val="00ED40FE"/>
    <w:rsid w:val="00ED4A6D"/>
    <w:rsid w:val="00ED77CE"/>
    <w:rsid w:val="00EE0697"/>
    <w:rsid w:val="00EE1055"/>
    <w:rsid w:val="00EE14C3"/>
    <w:rsid w:val="00EE35E9"/>
    <w:rsid w:val="00EE374B"/>
    <w:rsid w:val="00EE3786"/>
    <w:rsid w:val="00EE3F62"/>
    <w:rsid w:val="00EE51B9"/>
    <w:rsid w:val="00EE53D3"/>
    <w:rsid w:val="00EE545D"/>
    <w:rsid w:val="00EE5D67"/>
    <w:rsid w:val="00EE6EC5"/>
    <w:rsid w:val="00EE7F63"/>
    <w:rsid w:val="00EF1774"/>
    <w:rsid w:val="00EF23AD"/>
    <w:rsid w:val="00EF3601"/>
    <w:rsid w:val="00EF4433"/>
    <w:rsid w:val="00EF4D28"/>
    <w:rsid w:val="00EF5F2B"/>
    <w:rsid w:val="00EF7090"/>
    <w:rsid w:val="00EF71D7"/>
    <w:rsid w:val="00F014BB"/>
    <w:rsid w:val="00F01B5A"/>
    <w:rsid w:val="00F0499B"/>
    <w:rsid w:val="00F05EC1"/>
    <w:rsid w:val="00F0707E"/>
    <w:rsid w:val="00F07636"/>
    <w:rsid w:val="00F10478"/>
    <w:rsid w:val="00F11105"/>
    <w:rsid w:val="00F11B63"/>
    <w:rsid w:val="00F121EB"/>
    <w:rsid w:val="00F12681"/>
    <w:rsid w:val="00F20F90"/>
    <w:rsid w:val="00F21E47"/>
    <w:rsid w:val="00F22592"/>
    <w:rsid w:val="00F22D2A"/>
    <w:rsid w:val="00F258BD"/>
    <w:rsid w:val="00F26841"/>
    <w:rsid w:val="00F27EC5"/>
    <w:rsid w:val="00F27F4D"/>
    <w:rsid w:val="00F3057C"/>
    <w:rsid w:val="00F307C9"/>
    <w:rsid w:val="00F31293"/>
    <w:rsid w:val="00F31AC7"/>
    <w:rsid w:val="00F32698"/>
    <w:rsid w:val="00F32C3D"/>
    <w:rsid w:val="00F33143"/>
    <w:rsid w:val="00F335BA"/>
    <w:rsid w:val="00F34264"/>
    <w:rsid w:val="00F350D3"/>
    <w:rsid w:val="00F353DD"/>
    <w:rsid w:val="00F35DA4"/>
    <w:rsid w:val="00F36950"/>
    <w:rsid w:val="00F371F0"/>
    <w:rsid w:val="00F474A5"/>
    <w:rsid w:val="00F479F1"/>
    <w:rsid w:val="00F47D54"/>
    <w:rsid w:val="00F504F2"/>
    <w:rsid w:val="00F510EA"/>
    <w:rsid w:val="00F518B1"/>
    <w:rsid w:val="00F5400E"/>
    <w:rsid w:val="00F5724E"/>
    <w:rsid w:val="00F601AC"/>
    <w:rsid w:val="00F60923"/>
    <w:rsid w:val="00F610CC"/>
    <w:rsid w:val="00F62521"/>
    <w:rsid w:val="00F62704"/>
    <w:rsid w:val="00F636BB"/>
    <w:rsid w:val="00F63DF2"/>
    <w:rsid w:val="00F63FA9"/>
    <w:rsid w:val="00F64FED"/>
    <w:rsid w:val="00F652CE"/>
    <w:rsid w:val="00F711A5"/>
    <w:rsid w:val="00F718BC"/>
    <w:rsid w:val="00F74DCA"/>
    <w:rsid w:val="00F75843"/>
    <w:rsid w:val="00F75961"/>
    <w:rsid w:val="00F773FD"/>
    <w:rsid w:val="00F77781"/>
    <w:rsid w:val="00F77A92"/>
    <w:rsid w:val="00F80599"/>
    <w:rsid w:val="00F8091F"/>
    <w:rsid w:val="00F80D96"/>
    <w:rsid w:val="00F82AB5"/>
    <w:rsid w:val="00F85980"/>
    <w:rsid w:val="00F85D01"/>
    <w:rsid w:val="00F87C91"/>
    <w:rsid w:val="00F90183"/>
    <w:rsid w:val="00F90770"/>
    <w:rsid w:val="00F924C7"/>
    <w:rsid w:val="00F94019"/>
    <w:rsid w:val="00F94125"/>
    <w:rsid w:val="00F94472"/>
    <w:rsid w:val="00F957CF"/>
    <w:rsid w:val="00FA0F52"/>
    <w:rsid w:val="00FA1118"/>
    <w:rsid w:val="00FA16E0"/>
    <w:rsid w:val="00FA29C0"/>
    <w:rsid w:val="00FA2B6E"/>
    <w:rsid w:val="00FA3263"/>
    <w:rsid w:val="00FA46B9"/>
    <w:rsid w:val="00FA53CC"/>
    <w:rsid w:val="00FB2AF9"/>
    <w:rsid w:val="00FB2CF3"/>
    <w:rsid w:val="00FB2D95"/>
    <w:rsid w:val="00FB40FB"/>
    <w:rsid w:val="00FB4800"/>
    <w:rsid w:val="00FB67E8"/>
    <w:rsid w:val="00FB757C"/>
    <w:rsid w:val="00FB7E3D"/>
    <w:rsid w:val="00FC0858"/>
    <w:rsid w:val="00FC0F03"/>
    <w:rsid w:val="00FC13BE"/>
    <w:rsid w:val="00FC3D3F"/>
    <w:rsid w:val="00FC6165"/>
    <w:rsid w:val="00FC74D0"/>
    <w:rsid w:val="00FC776A"/>
    <w:rsid w:val="00FD062B"/>
    <w:rsid w:val="00FD1371"/>
    <w:rsid w:val="00FD2AED"/>
    <w:rsid w:val="00FD7455"/>
    <w:rsid w:val="00FD7841"/>
    <w:rsid w:val="00FE0E54"/>
    <w:rsid w:val="00FE0FA7"/>
    <w:rsid w:val="00FE19B7"/>
    <w:rsid w:val="00FE546F"/>
    <w:rsid w:val="00FE62D6"/>
    <w:rsid w:val="00FE63FA"/>
    <w:rsid w:val="00FE7543"/>
    <w:rsid w:val="00FE7CA5"/>
    <w:rsid w:val="00FF1781"/>
    <w:rsid w:val="00FF20D5"/>
    <w:rsid w:val="00FF28F5"/>
    <w:rsid w:val="00FF3F8A"/>
    <w:rsid w:val="00FF3FD7"/>
    <w:rsid w:val="00FF4147"/>
    <w:rsid w:val="00FF4943"/>
    <w:rsid w:val="00FF53E1"/>
    <w:rsid w:val="00FF6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D07519"/>
  <w15:docId w15:val="{C5BDE578-6186-44D9-920B-833E9A22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50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70E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CC530C"/>
    <w:pPr>
      <w:ind w:left="720"/>
      <w:contextualSpacing/>
    </w:pPr>
  </w:style>
  <w:style w:type="table" w:customStyle="1" w:styleId="TableGrid1">
    <w:name w:val="Table Grid1"/>
    <w:basedOn w:val="NormalTablo"/>
    <w:uiPriority w:val="59"/>
    <w:rsid w:val="00930F4F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basedOn w:val="VarsaylanParagrafYazTipi"/>
    <w:uiPriority w:val="99"/>
    <w:semiHidden/>
    <w:unhideWhenUsed/>
    <w:rsid w:val="00862D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8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en\FAKULTE\Bolum\DersProgrami_Bahar.dotx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755AD-3FBD-492D-8D30-25AB91560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DersProgrami_Bahar</Template>
  <TotalTime>2010</TotalTime>
  <Pages>2</Pages>
  <Words>894</Words>
  <Characters>5096</Characters>
  <Application>Microsoft Office Word</Application>
  <DocSecurity>0</DocSecurity>
  <Lines>42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C@NgO</Company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egitim</dc:creator>
  <cp:lastModifiedBy>Yaren Polat</cp:lastModifiedBy>
  <cp:revision>1344</cp:revision>
  <cp:lastPrinted>2024-09-11T14:22:00Z</cp:lastPrinted>
  <dcterms:created xsi:type="dcterms:W3CDTF">2025-08-25T13:56:00Z</dcterms:created>
  <dcterms:modified xsi:type="dcterms:W3CDTF">2026-09-14T09:27:00Z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09ec5a16-afc0-4365-974f-a35e3db46fa6</vt:lpwstr>
  </property>
</Properties>
</file>